
<file path=[Content_Types].xml><?xml version="1.0" encoding="utf-8"?>
<Types xmlns="http://schemas.openxmlformats.org/package/2006/content-types">
  <Default Extension="png" ContentType="image/png"/>
  <Default Extension="jfif" ContentType="image/jpe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50C9" w:rsidRDefault="005D286C" w:rsidP="00420D5C">
      <w:pPr>
        <w:jc w:val="center"/>
        <w:rPr>
          <w:rFonts w:ascii="Angsana New" w:hAnsi="Angsana New" w:cs="Angsana New"/>
          <w:sz w:val="72"/>
          <w:szCs w:val="72"/>
          <w:lang w:bidi="th-TH"/>
        </w:rPr>
      </w:pPr>
      <w:r w:rsidRPr="002C21BB">
        <w:rPr>
          <w:rFonts w:ascii="Angsana New" w:hAnsi="Angsana New" w:cs="Angsana New"/>
          <w:sz w:val="72"/>
          <w:szCs w:val="72"/>
          <w:cs/>
          <w:lang w:bidi="th-TH"/>
        </w:rPr>
        <w:t>ความปลอดภัย</w:t>
      </w:r>
      <w:r w:rsidR="00331157" w:rsidRPr="002C21BB">
        <w:rPr>
          <w:rFonts w:ascii="Angsana New" w:hAnsi="Angsana New" w:cs="Angsana New" w:hint="cs"/>
          <w:sz w:val="72"/>
          <w:szCs w:val="72"/>
          <w:cs/>
          <w:lang w:bidi="th-TH"/>
        </w:rPr>
        <w:t>ในการทำงาน</w:t>
      </w:r>
    </w:p>
    <w:p w:rsidR="00420D5C" w:rsidRPr="002C21BB" w:rsidRDefault="00331157" w:rsidP="00420D5C">
      <w:pPr>
        <w:jc w:val="center"/>
        <w:rPr>
          <w:rFonts w:ascii="Angsana New" w:hAnsi="Angsana New" w:cs="Angsana New"/>
          <w:sz w:val="72"/>
          <w:szCs w:val="72"/>
          <w:cs/>
          <w:lang w:bidi="th-TH"/>
        </w:rPr>
      </w:pPr>
      <w:r w:rsidRPr="002C21BB">
        <w:rPr>
          <w:rFonts w:ascii="Angsana New" w:hAnsi="Angsana New" w:cs="Angsana New" w:hint="cs"/>
          <w:sz w:val="72"/>
          <w:szCs w:val="72"/>
          <w:cs/>
          <w:lang w:bidi="th-TH"/>
        </w:rPr>
        <w:t>ในที่อับอากาศ</w:t>
      </w:r>
      <w:r w:rsidR="001850C9">
        <w:rPr>
          <w:rFonts w:ascii="Angsana New" w:hAnsi="Angsana New" w:cs="Angsana New" w:hint="cs"/>
          <w:sz w:val="72"/>
          <w:szCs w:val="72"/>
          <w:cs/>
          <w:lang w:bidi="th-TH"/>
        </w:rPr>
        <w:t>แบบชั่วคราว</w:t>
      </w:r>
    </w:p>
    <w:p w:rsidR="00331157" w:rsidRPr="002C21BB" w:rsidRDefault="00331157" w:rsidP="00420D5C">
      <w:pPr>
        <w:jc w:val="center"/>
        <w:rPr>
          <w:rFonts w:ascii="Angsana New" w:hAnsi="Angsana New" w:cs="Angsana New"/>
          <w:sz w:val="72"/>
          <w:szCs w:val="72"/>
          <w:lang w:bidi="th-TH"/>
        </w:rPr>
      </w:pPr>
      <w:r w:rsidRPr="002C21BB">
        <w:rPr>
          <w:rFonts w:ascii="Angsana New" w:hAnsi="Angsana New" w:cs="Angsana New" w:hint="cs"/>
          <w:sz w:val="72"/>
          <w:szCs w:val="72"/>
          <w:cs/>
          <w:lang w:bidi="th-TH"/>
        </w:rPr>
        <w:t>สำหรับแรงงานนอกระบบ</w:t>
      </w:r>
      <w:r w:rsidR="00B42162">
        <w:rPr>
          <w:rFonts w:ascii="Angsana New" w:hAnsi="Angsana New" w:cs="Angsana New"/>
          <w:sz w:val="72"/>
          <w:szCs w:val="72"/>
          <w:lang w:bidi="th-TH"/>
        </w:rPr>
        <w:t>-2</w:t>
      </w:r>
    </w:p>
    <w:p w:rsidR="008126F3" w:rsidRPr="002C21BB" w:rsidRDefault="007444E0" w:rsidP="005D1C0A">
      <w:pPr>
        <w:jc w:val="center"/>
        <w:rPr>
          <w:rFonts w:ascii="Angsana New" w:hAnsi="Angsana New" w:cs="Angsana New"/>
          <w:sz w:val="96"/>
          <w:szCs w:val="96"/>
          <w:lang w:bidi="th-TH"/>
        </w:rPr>
      </w:pPr>
      <w:r>
        <w:rPr>
          <w:rFonts w:ascii="Angsana New" w:hAnsi="Angsana New" w:cs="Angsana New"/>
          <w:noProof/>
          <w:sz w:val="96"/>
          <w:szCs w:val="96"/>
          <w:lang w:bidi="th-TH"/>
        </w:rPr>
        <w:drawing>
          <wp:inline distT="0" distB="0" distL="0" distR="0">
            <wp:extent cx="4064000" cy="3048000"/>
            <wp:effectExtent l="0" t="0" r="0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b5ba3b8822e474a5b2c9471ce52206c_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5732" cy="3049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4763" w:rsidRPr="007444E0" w:rsidRDefault="00830716" w:rsidP="00874763">
      <w:pPr>
        <w:jc w:val="center"/>
        <w:rPr>
          <w:rFonts w:ascii="Angsana New" w:hAnsi="Angsana New" w:cs="Angsana New"/>
          <w:b/>
          <w:bCs/>
          <w:sz w:val="16"/>
          <w:szCs w:val="16"/>
          <w:lang w:bidi="th-TH"/>
        </w:rPr>
      </w:pPr>
      <w:r w:rsidRPr="007444E0">
        <w:rPr>
          <w:noProof/>
          <w:sz w:val="16"/>
          <w:szCs w:val="16"/>
          <w:lang w:bidi="th-TH"/>
        </w:rPr>
        <w:drawing>
          <wp:anchor distT="0" distB="0" distL="114300" distR="114300" simplePos="0" relativeHeight="251639808" behindDoc="0" locked="0" layoutInCell="1" allowOverlap="1">
            <wp:simplePos x="0" y="0"/>
            <wp:positionH relativeFrom="column">
              <wp:posOffset>4693920</wp:posOffset>
            </wp:positionH>
            <wp:positionV relativeFrom="paragraph">
              <wp:posOffset>36830</wp:posOffset>
            </wp:positionV>
            <wp:extent cx="728980" cy="723265"/>
            <wp:effectExtent l="0" t="0" r="0" b="635"/>
            <wp:wrapNone/>
            <wp:docPr id="1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34" t="4663" r="8687" b="45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4763" w:rsidRPr="002C21BB" w:rsidRDefault="00874763" w:rsidP="00874763">
      <w:pPr>
        <w:jc w:val="center"/>
        <w:rPr>
          <w:rFonts w:ascii="Angsana New" w:hAnsi="Angsana New" w:cs="Angsana New"/>
          <w:b/>
          <w:bCs/>
          <w:sz w:val="48"/>
          <w:szCs w:val="48"/>
          <w:lang w:bidi="th-TH"/>
        </w:rPr>
      </w:pPr>
    </w:p>
    <w:p w:rsidR="00C56B92" w:rsidRPr="002C21BB" w:rsidRDefault="005D1C0A" w:rsidP="00C56B92">
      <w:pPr>
        <w:ind w:left="6480" w:firstLine="72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2C21BB">
        <w:rPr>
          <w:rFonts w:ascii="Angsana New" w:hAnsi="Angsana New" w:cs="Angsana New"/>
          <w:b/>
          <w:bCs/>
          <w:sz w:val="36"/>
          <w:szCs w:val="36"/>
          <w:lang w:bidi="th-TH"/>
        </w:rPr>
        <w:t xml:space="preserve">   </w:t>
      </w:r>
      <w:r w:rsidR="00C56B92" w:rsidRPr="002C21BB">
        <w:rPr>
          <w:rFonts w:ascii="Angsana New" w:hAnsi="Angsana New" w:cs="Angsana New" w:hint="cs"/>
          <w:b/>
          <w:bCs/>
          <w:sz w:val="32"/>
          <w:szCs w:val="32"/>
          <w:cs/>
          <w:lang w:bidi="th-TH"/>
        </w:rPr>
        <w:t xml:space="preserve">บทความโดย </w:t>
      </w:r>
    </w:p>
    <w:p w:rsidR="002A33E1" w:rsidRPr="002C21BB" w:rsidRDefault="00D56689" w:rsidP="00420D5C">
      <w:pPr>
        <w:rPr>
          <w:rFonts w:ascii="Angsana New" w:hAnsi="Angsana New" w:cs="Angsana New"/>
          <w:sz w:val="36"/>
          <w:szCs w:val="36"/>
          <w:lang w:bidi="th-TH"/>
        </w:rPr>
      </w:pPr>
      <w:r w:rsidRPr="002C21BB">
        <w:rPr>
          <w:rFonts w:ascii="Angsana New" w:hAnsi="Angsana New" w:cs="Angsana New" w:hint="cs"/>
          <w:b/>
          <w:bCs/>
          <w:sz w:val="32"/>
          <w:szCs w:val="32"/>
          <w:cs/>
          <w:lang w:bidi="th-TH"/>
        </w:rPr>
        <w:t xml:space="preserve">                                                                                                                      </w:t>
      </w:r>
      <w:r w:rsidR="005D1C0A" w:rsidRPr="002C21BB">
        <w:rPr>
          <w:rFonts w:ascii="Angsana New" w:hAnsi="Angsana New" w:cs="Angsana New"/>
          <w:b/>
          <w:bCs/>
          <w:sz w:val="32"/>
          <w:szCs w:val="32"/>
          <w:lang w:bidi="th-TH"/>
        </w:rPr>
        <w:t xml:space="preserve">                </w:t>
      </w:r>
      <w:r w:rsidRPr="002C21BB">
        <w:rPr>
          <w:rFonts w:ascii="Angsana New" w:hAnsi="Angsana New" w:cs="Angsana New" w:hint="cs"/>
          <w:b/>
          <w:bCs/>
          <w:sz w:val="32"/>
          <w:szCs w:val="32"/>
          <w:cs/>
          <w:lang w:bidi="th-TH"/>
        </w:rPr>
        <w:t>นาย</w:t>
      </w:r>
      <w:r w:rsidR="00FE40F3" w:rsidRPr="002C21BB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ไอศวรรย์ บุญทัน</w:t>
      </w:r>
    </w:p>
    <w:p w:rsidR="00B42162" w:rsidRDefault="00B42162" w:rsidP="00B42162">
      <w:pPr>
        <w:pStyle w:val="a3"/>
        <w:numPr>
          <w:ilvl w:val="0"/>
          <w:numId w:val="2"/>
        </w:numPr>
        <w:rPr>
          <w:sz w:val="24"/>
          <w:szCs w:val="24"/>
        </w:rPr>
      </w:pPr>
      <w:r w:rsidRPr="00CE3EAA">
        <w:rPr>
          <w:sz w:val="24"/>
          <w:szCs w:val="24"/>
          <w:cs/>
          <w:lang w:bidi="th-TH"/>
        </w:rPr>
        <w:t>พระราชบัญญัติความปลอดภัย อาชีวอนามัย และสภาพแวดล้อมในการทำงาน พ.ศ. ๒๕๕๔  มาตรา ๓ วรรค ๒</w:t>
      </w:r>
    </w:p>
    <w:p w:rsidR="00B42162" w:rsidRDefault="00B42162" w:rsidP="00B42162">
      <w:pPr>
        <w:pStyle w:val="a3"/>
        <w:numPr>
          <w:ilvl w:val="0"/>
          <w:numId w:val="2"/>
        </w:numPr>
        <w:rPr>
          <w:sz w:val="24"/>
          <w:szCs w:val="24"/>
        </w:rPr>
      </w:pPr>
      <w:r w:rsidRPr="00D2068C">
        <w:rPr>
          <w:sz w:val="24"/>
          <w:szCs w:val="24"/>
          <w:cs/>
          <w:lang w:bidi="th-TH"/>
        </w:rPr>
        <w:t>กฎกระทรวง</w:t>
      </w:r>
      <w:r w:rsidRPr="00CA3F8B">
        <w:rPr>
          <w:sz w:val="24"/>
          <w:szCs w:val="24"/>
          <w:cs/>
          <w:lang w:bidi="th-TH"/>
        </w:rPr>
        <w:t>กำหนดมาตรฐานในการบริหารและการจัดการด้านความปลอดภัย อาชีวอนามัย และสภาพแวดล้อมในการทำง</w:t>
      </w:r>
      <w:r>
        <w:rPr>
          <w:sz w:val="24"/>
          <w:szCs w:val="24"/>
          <w:cs/>
          <w:lang w:bidi="th-TH"/>
        </w:rPr>
        <w:t>านเกี่ยวกับงานที่อับอ</w:t>
      </w:r>
      <w:r>
        <w:rPr>
          <w:rFonts w:hint="cs"/>
          <w:sz w:val="24"/>
          <w:szCs w:val="24"/>
          <w:cs/>
          <w:lang w:bidi="th-TH"/>
        </w:rPr>
        <w:t>า</w:t>
      </w:r>
      <w:r>
        <w:rPr>
          <w:sz w:val="24"/>
          <w:szCs w:val="24"/>
          <w:cs/>
          <w:lang w:bidi="th-TH"/>
        </w:rPr>
        <w:t>กาศ พ.ศ. ๒๕๖๒</w:t>
      </w:r>
    </w:p>
    <w:p w:rsidR="00615840" w:rsidRDefault="00615840" w:rsidP="00615840">
      <w:pPr>
        <w:pStyle w:val="a3"/>
        <w:rPr>
          <w:sz w:val="24"/>
          <w:szCs w:val="24"/>
        </w:rPr>
      </w:pPr>
    </w:p>
    <w:p w:rsidR="00B42162" w:rsidRPr="00615840" w:rsidRDefault="00B42162" w:rsidP="00B42162">
      <w:pPr>
        <w:rPr>
          <w:sz w:val="18"/>
          <w:szCs w:val="18"/>
          <w:lang w:bidi="th-TH"/>
        </w:rPr>
      </w:pPr>
    </w:p>
    <w:p w:rsidR="00B42162" w:rsidRPr="002E08FE" w:rsidRDefault="00B42162" w:rsidP="00B42162">
      <w:pPr>
        <w:pStyle w:val="a3"/>
        <w:ind w:left="0"/>
        <w:rPr>
          <w:sz w:val="24"/>
          <w:szCs w:val="24"/>
          <w:cs/>
          <w:lang w:bidi="th-TH"/>
        </w:rPr>
      </w:pPr>
    </w:p>
    <w:p w:rsidR="00A86CD0" w:rsidRPr="009C3A2A" w:rsidRDefault="00B42162" w:rsidP="00E73BE7">
      <w:pPr>
        <w:pStyle w:val="a3"/>
        <w:spacing w:after="0"/>
        <w:jc w:val="center"/>
        <w:rPr>
          <w:rFonts w:asciiTheme="majorBidi" w:eastAsia="Times New Roman" w:hAnsiTheme="majorBidi" w:cstheme="majorBidi"/>
          <w:b/>
          <w:bCs/>
          <w:sz w:val="28"/>
          <w:szCs w:val="28"/>
          <w:u w:val="single"/>
          <w:lang w:bidi="th-TH"/>
        </w:rPr>
      </w:pPr>
      <w:r w:rsidRPr="009C3A2A">
        <w:rPr>
          <w:rFonts w:asciiTheme="majorBidi" w:hAnsiTheme="majorBidi" w:cstheme="majorBidi"/>
          <w:b/>
          <w:bCs/>
          <w:sz w:val="28"/>
          <w:szCs w:val="28"/>
          <w:u w:val="single"/>
          <w:cs/>
          <w:lang w:bidi="th-TH"/>
        </w:rPr>
        <w:t>แนวทางจัดการ</w:t>
      </w:r>
      <w:r w:rsidRPr="009C3A2A">
        <w:rPr>
          <w:rFonts w:asciiTheme="majorBidi" w:eastAsia="Times New Roman" w:hAnsiTheme="majorBidi" w:cstheme="majorBidi"/>
          <w:b/>
          <w:bCs/>
          <w:sz w:val="28"/>
          <w:szCs w:val="28"/>
          <w:u w:val="single"/>
          <w:cs/>
          <w:lang w:bidi="th-TH"/>
        </w:rPr>
        <w:t>ความปลอดภัยในที่อับอากาศ สำหรับแรงงานนอกระบบ</w:t>
      </w:r>
      <w:r w:rsidR="009C3A2A" w:rsidRPr="009C3A2A">
        <w:rPr>
          <w:rFonts w:asciiTheme="majorBidi" w:eastAsia="Times New Roman" w:hAnsiTheme="majorBidi" w:cstheme="majorBidi"/>
          <w:b/>
          <w:bCs/>
          <w:sz w:val="28"/>
          <w:szCs w:val="28"/>
          <w:u w:val="single"/>
          <w:lang w:bidi="th-TH"/>
        </w:rPr>
        <w:t xml:space="preserve"> #2</w:t>
      </w:r>
    </w:p>
    <w:p w:rsidR="00A86CD0" w:rsidRPr="009C3A2A" w:rsidRDefault="009C3A2A" w:rsidP="009C3A2A">
      <w:pPr>
        <w:spacing w:after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bidi="th-TH"/>
        </w:rPr>
        <w:t xml:space="preserve">      </w:t>
      </w:r>
      <w:r w:rsidR="00A86CD0" w:rsidRPr="009C3A2A">
        <w:rPr>
          <w:rFonts w:asciiTheme="majorBidi" w:hAnsiTheme="majorBidi" w:cstheme="majorBidi"/>
          <w:sz w:val="28"/>
          <w:szCs w:val="28"/>
          <w:cs/>
          <w:lang w:bidi="th-TH"/>
        </w:rPr>
        <w:t>บทความนี้เขียนเพื่อเป็นแนวทางปฏิบัติ โดยได้เขียนถึงวิธีดำเนินงานให้สอดคล้องตามกฎหมาย คือ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="00A86CD0" w:rsidRPr="009C3A2A">
        <w:rPr>
          <w:rFonts w:asciiTheme="majorBidi" w:hAnsiTheme="majorBidi" w:cstheme="majorBidi"/>
          <w:sz w:val="28"/>
          <w:szCs w:val="28"/>
          <w:cs/>
          <w:lang w:bidi="th-TH"/>
        </w:rPr>
        <w:t>ในพระราชบัญญัติความปลอดภัย อาชีวอนามัย และสภาพแวดล้อมในการทำงาน พ</w:t>
      </w:r>
      <w:r w:rsidR="00A86CD0" w:rsidRPr="009C3A2A">
        <w:rPr>
          <w:rFonts w:asciiTheme="majorBidi" w:hAnsiTheme="majorBidi" w:cstheme="majorBidi"/>
          <w:sz w:val="28"/>
          <w:szCs w:val="28"/>
          <w:rtl/>
          <w:cs/>
        </w:rPr>
        <w:t>.</w:t>
      </w:r>
      <w:r w:rsidR="00A86CD0" w:rsidRPr="009C3A2A">
        <w:rPr>
          <w:rFonts w:asciiTheme="majorBidi" w:hAnsiTheme="majorBidi" w:cstheme="majorBidi"/>
          <w:sz w:val="28"/>
          <w:szCs w:val="28"/>
          <w:rtl/>
          <w:cs/>
          <w:lang w:bidi="th-TH"/>
        </w:rPr>
        <w:t>ศ</w:t>
      </w:r>
      <w:r w:rsidR="00A86CD0" w:rsidRPr="009C3A2A">
        <w:rPr>
          <w:rFonts w:asciiTheme="majorBidi" w:hAnsiTheme="majorBidi" w:cstheme="majorBidi"/>
          <w:sz w:val="28"/>
          <w:szCs w:val="28"/>
          <w:rtl/>
          <w:cs/>
        </w:rPr>
        <w:t xml:space="preserve">. </w:t>
      </w:r>
      <w:r w:rsidR="00A86CD0" w:rsidRPr="009C3A2A">
        <w:rPr>
          <w:rFonts w:asciiTheme="majorBidi" w:hAnsiTheme="majorBidi" w:cstheme="majorBidi"/>
          <w:sz w:val="28"/>
          <w:szCs w:val="28"/>
          <w:rtl/>
          <w:cs/>
          <w:lang w:bidi="th-TH"/>
        </w:rPr>
        <w:t xml:space="preserve">๒๕๕๔  มาตรา ๓ วรรค ๒ กำหนดไว้คือให้ราชการส่วนกลางต่างๆ ต้องปฎิบัติ คือ </w:t>
      </w:r>
      <w:r w:rsidR="00A86CD0" w:rsidRPr="009C3A2A">
        <w:rPr>
          <w:rFonts w:asciiTheme="majorBidi" w:hAnsiTheme="majorBidi" w:cstheme="majorBidi"/>
          <w:b/>
          <w:bCs/>
          <w:sz w:val="28"/>
          <w:szCs w:val="28"/>
          <w:u w:val="single"/>
          <w:cs/>
          <w:lang w:bidi="th-TH"/>
        </w:rPr>
        <w:t>ต้องจัดให้มี</w:t>
      </w:r>
      <w:r w:rsidR="00A86CD0" w:rsidRPr="009C3A2A">
        <w:rPr>
          <w:rFonts w:asciiTheme="majorBidi" w:hAnsiTheme="majorBidi" w:cstheme="majorBidi"/>
          <w:b/>
          <w:bCs/>
          <w:sz w:val="28"/>
          <w:szCs w:val="28"/>
          <w:rtl/>
          <w:cs/>
        </w:rPr>
        <w:t xml:space="preserve"> </w:t>
      </w:r>
      <w:r w:rsidR="00A86CD0" w:rsidRPr="009C3A2A">
        <w:rPr>
          <w:rFonts w:asciiTheme="majorBidi" w:hAnsiTheme="majorBidi" w:cstheme="majorBidi"/>
          <w:sz w:val="28"/>
          <w:szCs w:val="28"/>
          <w:cs/>
          <w:lang w:bidi="th-TH"/>
        </w:rPr>
        <w:t xml:space="preserve">มาตรฐานในการบริหารและการจัดการด้านความปลอดภัย อาชีวอนามัยและสภาพแวดล้อมในการทำงาน </w:t>
      </w:r>
      <w:r w:rsidR="00A86CD0" w:rsidRPr="009C3A2A">
        <w:rPr>
          <w:rFonts w:asciiTheme="majorBidi" w:hAnsiTheme="majorBidi" w:cstheme="majorBidi"/>
          <w:b/>
          <w:bCs/>
          <w:sz w:val="28"/>
          <w:szCs w:val="28"/>
          <w:u w:val="single"/>
          <w:cs/>
          <w:lang w:bidi="th-TH"/>
        </w:rPr>
        <w:t>ในหน่วยงานของ</w:t>
      </w:r>
      <w:r w:rsidR="00E44E83" w:rsidRPr="009C3A2A">
        <w:rPr>
          <w:rFonts w:asciiTheme="majorBidi" w:hAnsiTheme="majorBidi" w:cstheme="majorBidi"/>
          <w:b/>
          <w:bCs/>
          <w:sz w:val="28"/>
          <w:szCs w:val="28"/>
          <w:u w:val="single"/>
          <w:cs/>
          <w:lang w:bidi="th-TH"/>
        </w:rPr>
        <w:t>ตนไม่ต่ำกว่ามาตรฐานความ</w:t>
      </w:r>
      <w:r w:rsidR="00A86CD0" w:rsidRPr="009C3A2A">
        <w:rPr>
          <w:rFonts w:asciiTheme="majorBidi" w:hAnsiTheme="majorBidi" w:cstheme="majorBidi"/>
          <w:b/>
          <w:bCs/>
          <w:sz w:val="28"/>
          <w:szCs w:val="28"/>
          <w:u w:val="single"/>
          <w:cs/>
          <w:lang w:bidi="th-TH"/>
        </w:rPr>
        <w:t>ปลอดภัย</w:t>
      </w:r>
      <w:r w:rsidR="00E44E83" w:rsidRPr="009C3A2A">
        <w:rPr>
          <w:rFonts w:asciiTheme="majorBidi" w:hAnsiTheme="majorBidi" w:cstheme="majorBidi"/>
          <w:b/>
          <w:bCs/>
          <w:sz w:val="28"/>
          <w:szCs w:val="28"/>
          <w:u w:val="single"/>
          <w:cs/>
          <w:lang w:bidi="th-TH"/>
        </w:rPr>
        <w:t xml:space="preserve"> </w:t>
      </w:r>
      <w:r w:rsidR="00A86CD0" w:rsidRPr="009C3A2A">
        <w:rPr>
          <w:rFonts w:asciiTheme="majorBidi" w:hAnsiTheme="majorBidi" w:cstheme="majorBidi"/>
          <w:b/>
          <w:bCs/>
          <w:sz w:val="28"/>
          <w:szCs w:val="28"/>
          <w:u w:val="single"/>
          <w:cs/>
          <w:lang w:bidi="th-TH"/>
        </w:rPr>
        <w:t>อาชีวอนามัยและสภาพแวดล้อมในการทำงาน</w:t>
      </w:r>
      <w:r w:rsidR="00E44E83" w:rsidRPr="009C3A2A">
        <w:rPr>
          <w:rFonts w:asciiTheme="majorBidi" w:hAnsiTheme="majorBidi" w:cstheme="majorBidi"/>
          <w:b/>
          <w:bCs/>
          <w:sz w:val="28"/>
          <w:szCs w:val="28"/>
          <w:u w:val="single"/>
          <w:cs/>
          <w:lang w:bidi="th-TH"/>
        </w:rPr>
        <w:t xml:space="preserve"> </w:t>
      </w:r>
      <w:r w:rsidR="00A86CD0" w:rsidRPr="009C3A2A">
        <w:rPr>
          <w:rFonts w:asciiTheme="majorBidi" w:hAnsiTheme="majorBidi" w:cstheme="majorBidi"/>
          <w:b/>
          <w:bCs/>
          <w:sz w:val="28"/>
          <w:szCs w:val="28"/>
          <w:u w:val="single"/>
          <w:cs/>
          <w:lang w:bidi="th-TH"/>
        </w:rPr>
        <w:t>ตามพระราชบัญญัตินี้</w:t>
      </w:r>
      <w:r w:rsidR="00A86CD0" w:rsidRPr="009C3A2A">
        <w:rPr>
          <w:rFonts w:asciiTheme="majorBidi" w:hAnsiTheme="majorBidi" w:cstheme="majorBidi"/>
          <w:sz w:val="28"/>
          <w:szCs w:val="28"/>
          <w:cs/>
          <w:lang w:bidi="th-TH"/>
        </w:rPr>
        <w:t xml:space="preserve"> และในกฎหมายลูกของพระราชบัญญัตินี้</w:t>
      </w:r>
      <w:r w:rsidR="00E44E83" w:rsidRPr="009C3A2A">
        <w:rPr>
          <w:rFonts w:asciiTheme="majorBidi" w:hAnsiTheme="majorBidi" w:cstheme="majorBidi"/>
          <w:sz w:val="28"/>
          <w:szCs w:val="28"/>
          <w:cs/>
          <w:lang w:bidi="th-TH"/>
        </w:rPr>
        <w:t xml:space="preserve"> </w:t>
      </w:r>
      <w:r w:rsidR="00A86CD0" w:rsidRPr="009C3A2A">
        <w:rPr>
          <w:rFonts w:asciiTheme="majorBidi" w:hAnsiTheme="majorBidi" w:cstheme="majorBidi"/>
          <w:sz w:val="28"/>
          <w:szCs w:val="28"/>
          <w:cs/>
          <w:lang w:bidi="th-TH"/>
        </w:rPr>
        <w:t>ก็คือกฎกระทรวงกำหนดมาตรฐานในการบริหาร จัดการ และดำเนินการด้านความปลอดภัย อาชีวอนามัย และสภาพแวดล้อมในการทำงานเกี่ยวกับที่อับอากาศ พ</w:t>
      </w:r>
      <w:r w:rsidR="00A86CD0" w:rsidRPr="009C3A2A">
        <w:rPr>
          <w:rFonts w:asciiTheme="majorBidi" w:hAnsiTheme="majorBidi" w:cstheme="majorBidi"/>
          <w:sz w:val="28"/>
          <w:szCs w:val="28"/>
          <w:rtl/>
          <w:cs/>
        </w:rPr>
        <w:t>.</w:t>
      </w:r>
      <w:r w:rsidR="00A86CD0" w:rsidRPr="009C3A2A">
        <w:rPr>
          <w:rFonts w:asciiTheme="majorBidi" w:hAnsiTheme="majorBidi" w:cstheme="majorBidi"/>
          <w:sz w:val="28"/>
          <w:szCs w:val="28"/>
          <w:rtl/>
          <w:cs/>
          <w:lang w:bidi="th-TH"/>
        </w:rPr>
        <w:t>ศ</w:t>
      </w:r>
      <w:r w:rsidR="00A86CD0" w:rsidRPr="009C3A2A">
        <w:rPr>
          <w:rFonts w:asciiTheme="majorBidi" w:hAnsiTheme="majorBidi" w:cstheme="majorBidi"/>
          <w:sz w:val="28"/>
          <w:szCs w:val="28"/>
          <w:rtl/>
          <w:cs/>
        </w:rPr>
        <w:t xml:space="preserve">. </w:t>
      </w:r>
      <w:r w:rsidR="00A86CD0" w:rsidRPr="009C3A2A">
        <w:rPr>
          <w:rFonts w:asciiTheme="majorBidi" w:hAnsiTheme="majorBidi" w:cstheme="majorBidi"/>
          <w:sz w:val="28"/>
          <w:szCs w:val="28"/>
          <w:rtl/>
          <w:cs/>
          <w:lang w:bidi="th-TH"/>
        </w:rPr>
        <w:t xml:space="preserve">๒๕๖๒ </w:t>
      </w:r>
    </w:p>
    <w:p w:rsidR="00C7704C" w:rsidRPr="009C3A2A" w:rsidRDefault="00E44E83" w:rsidP="00E44E83">
      <w:pPr>
        <w:pStyle w:val="a3"/>
        <w:ind w:left="0"/>
        <w:rPr>
          <w:rFonts w:asciiTheme="majorBidi" w:hAnsiTheme="majorBidi" w:cstheme="majorBidi"/>
          <w:sz w:val="28"/>
          <w:szCs w:val="28"/>
          <w:lang w:bidi="th-TH"/>
        </w:rPr>
      </w:pPr>
      <w:r w:rsidRPr="009C3A2A">
        <w:rPr>
          <w:rFonts w:asciiTheme="majorBidi" w:hAnsiTheme="majorBidi" w:cstheme="majorBidi"/>
          <w:sz w:val="28"/>
          <w:szCs w:val="28"/>
          <w:cs/>
          <w:lang w:bidi="th-TH"/>
        </w:rPr>
        <w:t xml:space="preserve">     </w:t>
      </w:r>
      <w:r w:rsidR="00A86CD0" w:rsidRPr="009C3A2A">
        <w:rPr>
          <w:rFonts w:asciiTheme="majorBidi" w:hAnsiTheme="majorBidi" w:cstheme="majorBidi"/>
          <w:sz w:val="28"/>
          <w:szCs w:val="28"/>
          <w:cs/>
          <w:lang w:bidi="th-TH"/>
        </w:rPr>
        <w:t>จากสถิติอุบัติเหตุที่ผ่านมาของ</w:t>
      </w:r>
      <w:r w:rsidRPr="009C3A2A">
        <w:rPr>
          <w:rFonts w:asciiTheme="majorBidi" w:hAnsiTheme="majorBidi" w:cstheme="majorBidi"/>
          <w:sz w:val="28"/>
          <w:szCs w:val="28"/>
          <w:cs/>
          <w:lang w:bidi="th-TH"/>
        </w:rPr>
        <w:t>การทำ</w:t>
      </w:r>
      <w:r w:rsidR="00A86CD0" w:rsidRPr="009C3A2A">
        <w:rPr>
          <w:rFonts w:asciiTheme="majorBidi" w:hAnsiTheme="majorBidi" w:cstheme="majorBidi"/>
          <w:sz w:val="28"/>
          <w:szCs w:val="28"/>
          <w:cs/>
          <w:lang w:bidi="th-TH"/>
        </w:rPr>
        <w:t>งานในที่อับอากาศนั้น ส่วนหนึ่งมาจากการไม่ปฏิบัติตามมาตรการความปลอดภัยที่กฎหมายกำหนดไว้ สาเหตุจาก</w:t>
      </w:r>
      <w:r w:rsidR="00204A64" w:rsidRPr="009C3A2A">
        <w:rPr>
          <w:rFonts w:asciiTheme="majorBidi" w:hAnsiTheme="majorBidi" w:cstheme="majorBidi"/>
          <w:sz w:val="28"/>
          <w:szCs w:val="28"/>
        </w:rPr>
        <w:t xml:space="preserve"> </w:t>
      </w:r>
      <w:r w:rsidR="00204A64" w:rsidRPr="009C3A2A">
        <w:rPr>
          <w:rFonts w:asciiTheme="majorBidi" w:hAnsiTheme="majorBidi" w:cstheme="majorBidi"/>
          <w:sz w:val="28"/>
          <w:szCs w:val="28"/>
          <w:cs/>
          <w:lang w:bidi="th-TH"/>
        </w:rPr>
        <w:t>เช่น</w:t>
      </w:r>
      <w:r w:rsidRPr="009C3A2A">
        <w:rPr>
          <w:rFonts w:asciiTheme="majorBidi" w:hAnsiTheme="majorBidi" w:cstheme="majorBidi"/>
          <w:sz w:val="28"/>
          <w:szCs w:val="28"/>
          <w:cs/>
          <w:lang w:bidi="th-TH"/>
        </w:rPr>
        <w:t xml:space="preserve">ไม่รู้กฎหมาย ไม่รู้อันตรายของงานที่ทำ </w:t>
      </w:r>
      <w:r w:rsidR="00A86CD0" w:rsidRPr="009C3A2A">
        <w:rPr>
          <w:rFonts w:asciiTheme="majorBidi" w:hAnsiTheme="majorBidi" w:cstheme="majorBidi"/>
          <w:sz w:val="28"/>
          <w:szCs w:val="28"/>
          <w:cs/>
          <w:lang w:bidi="th-TH"/>
        </w:rPr>
        <w:t>ซึ่งก็นำไปสู่การเกิดอุบัติเหตุ</w:t>
      </w:r>
      <w:r w:rsidR="00C7704C" w:rsidRPr="009C3A2A">
        <w:rPr>
          <w:rFonts w:asciiTheme="majorBidi" w:hAnsiTheme="majorBidi" w:cstheme="majorBidi"/>
          <w:sz w:val="28"/>
          <w:szCs w:val="28"/>
          <w:cs/>
          <w:lang w:bidi="th-TH"/>
        </w:rPr>
        <w:t xml:space="preserve"> อย่างเช่น อุบัติเหตุล่าสุด คือ เมื่อวันที่ 11 ก.ค. 64 ตร. สภ.ครบุรี จ.นครราชสีมา รับแจ้งมีคนเสียชีวิตอยู่ในโรงเพาะเห็ด 3 ศพ</w:t>
      </w:r>
    </w:p>
    <w:p w:rsidR="00A86CD0" w:rsidRPr="009C3A2A" w:rsidRDefault="00C7704C" w:rsidP="00E73BE7">
      <w:pPr>
        <w:pStyle w:val="a3"/>
        <w:spacing w:after="0"/>
        <w:ind w:left="0"/>
        <w:rPr>
          <w:rFonts w:asciiTheme="majorBidi" w:hAnsiTheme="majorBidi" w:cstheme="majorBidi"/>
          <w:sz w:val="28"/>
          <w:szCs w:val="28"/>
          <w:lang w:bidi="th-TH"/>
        </w:rPr>
      </w:pPr>
      <w:r w:rsidRPr="009C3A2A">
        <w:rPr>
          <w:rFonts w:asciiTheme="majorBidi" w:hAnsiTheme="majorBidi" w:cstheme="majorBidi"/>
          <w:sz w:val="28"/>
          <w:szCs w:val="28"/>
          <w:cs/>
          <w:lang w:bidi="th-TH"/>
        </w:rPr>
        <w:t xml:space="preserve">     </w:t>
      </w:r>
      <w:r w:rsidRPr="009C3A2A">
        <w:rPr>
          <w:rFonts w:asciiTheme="majorBidi" w:eastAsia="Times New Roman" w:hAnsiTheme="majorBidi" w:cstheme="majorBidi"/>
          <w:sz w:val="28"/>
          <w:szCs w:val="28"/>
          <w:lang w:bidi="th-TH"/>
        </w:rPr>
        <w:t>“</w:t>
      </w:r>
      <w:r w:rsidRPr="009C3A2A">
        <w:rPr>
          <w:rFonts w:asciiTheme="majorBidi" w:eastAsia="Times New Roman" w:hAnsiTheme="majorBidi" w:cstheme="majorBidi"/>
          <w:b/>
          <w:bCs/>
          <w:sz w:val="28"/>
          <w:szCs w:val="28"/>
          <w:cs/>
          <w:lang w:bidi="th-TH"/>
        </w:rPr>
        <w:t>แรงงานนอกระบบ</w:t>
      </w:r>
      <w:r w:rsidRPr="009C3A2A">
        <w:rPr>
          <w:rFonts w:asciiTheme="majorBidi" w:eastAsia="Times New Roman" w:hAnsiTheme="majorBidi" w:cstheme="majorBidi"/>
          <w:b/>
          <w:bCs/>
          <w:sz w:val="28"/>
          <w:szCs w:val="28"/>
          <w:lang w:bidi="th-TH"/>
        </w:rPr>
        <w:t xml:space="preserve">” </w:t>
      </w:r>
      <w:r w:rsidRPr="009C3A2A">
        <w:rPr>
          <w:rFonts w:asciiTheme="majorBidi" w:eastAsia="Times New Roman" w:hAnsiTheme="majorBidi" w:cstheme="majorBidi"/>
          <w:sz w:val="28"/>
          <w:szCs w:val="28"/>
          <w:cs/>
          <w:lang w:bidi="th-TH"/>
        </w:rPr>
        <w:t>(</w:t>
      </w:r>
      <w:r w:rsidRPr="009C3A2A">
        <w:rPr>
          <w:rFonts w:asciiTheme="majorBidi" w:eastAsia="Times New Roman" w:hAnsiTheme="majorBidi" w:cstheme="majorBidi"/>
          <w:sz w:val="28"/>
          <w:szCs w:val="28"/>
        </w:rPr>
        <w:t>Informal Sector)</w:t>
      </w:r>
      <w:r w:rsidRPr="009C3A2A">
        <w:rPr>
          <w:rFonts w:asciiTheme="majorBidi" w:eastAsia="Times New Roman" w:hAnsiTheme="majorBidi" w:cstheme="majorBidi"/>
          <w:sz w:val="28"/>
          <w:szCs w:val="28"/>
          <w:cs/>
          <w:lang w:bidi="th-TH"/>
        </w:rPr>
        <w:t>หมายถึง “ผู้ที่ทำงานส่วนตัวโดยจะมีลูกจ้างหรือไม่ก็ได้ หรือลูกจ้างที่ไม่มีประกันสังคมหรือสวัสดิการพนักงานของรัฐ”</w:t>
      </w:r>
      <w:r w:rsidRPr="009C3A2A">
        <w:rPr>
          <w:rFonts w:asciiTheme="majorBidi" w:eastAsia="Times New Roman" w:hAnsiTheme="majorBidi" w:cstheme="majorBidi"/>
          <w:sz w:val="28"/>
          <w:szCs w:val="28"/>
          <w:rtl/>
          <w:cs/>
        </w:rPr>
        <w:t xml:space="preserve"> </w:t>
      </w:r>
      <w:r w:rsidRPr="009C3A2A">
        <w:rPr>
          <w:rFonts w:asciiTheme="majorBidi" w:eastAsia="Times New Roman" w:hAnsiTheme="majorBidi" w:cstheme="majorBidi"/>
          <w:sz w:val="28"/>
          <w:szCs w:val="28"/>
          <w:cs/>
          <w:lang w:bidi="th-TH"/>
        </w:rPr>
        <w:t xml:space="preserve"> แรงงานนอกระบบของไทยมากกว่าครึ่งหนึ่งทำงานในภาคเกษตร</w:t>
      </w:r>
      <w:r w:rsidRPr="009C3A2A">
        <w:rPr>
          <w:rFonts w:asciiTheme="majorBidi" w:hAnsiTheme="majorBidi" w:cstheme="majorBidi"/>
          <w:sz w:val="28"/>
          <w:szCs w:val="28"/>
          <w:cs/>
          <w:lang w:bidi="th-TH"/>
        </w:rPr>
        <w:t xml:space="preserve">  </w:t>
      </w:r>
    </w:p>
    <w:p w:rsidR="00AB118F" w:rsidRDefault="00C7704C" w:rsidP="009C3A2A">
      <w:pPr>
        <w:spacing w:after="0"/>
        <w:rPr>
          <w:rFonts w:asciiTheme="majorBidi" w:eastAsia="Times New Roman" w:hAnsiTheme="majorBidi" w:cstheme="majorBidi"/>
          <w:sz w:val="28"/>
          <w:szCs w:val="28"/>
          <w:lang w:bidi="th-TH"/>
        </w:rPr>
      </w:pPr>
      <w:r w:rsidRPr="009C3A2A">
        <w:rPr>
          <w:rFonts w:asciiTheme="majorBidi" w:hAnsiTheme="majorBidi" w:cstheme="majorBidi"/>
          <w:sz w:val="28"/>
          <w:szCs w:val="28"/>
          <w:cs/>
          <w:lang w:bidi="th-TH"/>
        </w:rPr>
        <w:t xml:space="preserve">  </w:t>
      </w:r>
      <w:r w:rsidRPr="009C3A2A">
        <w:rPr>
          <w:rFonts w:asciiTheme="majorBidi" w:eastAsia="Times New Roman" w:hAnsiTheme="majorBidi" w:cstheme="majorBidi"/>
          <w:sz w:val="28"/>
          <w:szCs w:val="28"/>
          <w:lang w:bidi="th-TH"/>
        </w:rPr>
        <w:t xml:space="preserve">   </w:t>
      </w:r>
      <w:r w:rsidRPr="009C3A2A">
        <w:rPr>
          <w:rFonts w:asciiTheme="majorBidi" w:eastAsia="Times New Roman" w:hAnsiTheme="majorBidi" w:cstheme="majorBidi"/>
          <w:b/>
          <w:bCs/>
          <w:sz w:val="28"/>
          <w:szCs w:val="28"/>
          <w:lang w:bidi="th-TH"/>
        </w:rPr>
        <w:t>“</w:t>
      </w:r>
      <w:r w:rsidRPr="009C3A2A">
        <w:rPr>
          <w:rFonts w:asciiTheme="majorBidi" w:eastAsia="Times New Roman" w:hAnsiTheme="majorBidi" w:cstheme="majorBidi"/>
          <w:b/>
          <w:bCs/>
          <w:sz w:val="28"/>
          <w:szCs w:val="28"/>
          <w:cs/>
          <w:lang w:bidi="th-TH"/>
        </w:rPr>
        <w:t>ที่อับอากาศ”</w:t>
      </w:r>
      <w:r w:rsidRPr="009C3A2A">
        <w:rPr>
          <w:rFonts w:asciiTheme="majorBidi" w:hAnsiTheme="majorBidi" w:cstheme="majorBidi"/>
          <w:sz w:val="28"/>
          <w:szCs w:val="28"/>
          <w:lang w:bidi="th-TH"/>
        </w:rPr>
        <w:t xml:space="preserve"> (</w:t>
      </w:r>
      <w:r w:rsidRPr="009C3A2A">
        <w:rPr>
          <w:rFonts w:asciiTheme="majorBidi" w:eastAsia="Times New Roman" w:hAnsiTheme="majorBidi" w:cstheme="majorBidi"/>
          <w:b/>
          <w:bCs/>
          <w:sz w:val="28"/>
          <w:szCs w:val="28"/>
          <w:lang w:bidi="th-TH"/>
        </w:rPr>
        <w:t>Confined Space)</w:t>
      </w:r>
      <w:r w:rsidRPr="009C3A2A">
        <w:rPr>
          <w:rFonts w:asciiTheme="majorBidi" w:eastAsia="Times New Roman" w:hAnsiTheme="majorBidi" w:cstheme="majorBidi"/>
          <w:b/>
          <w:bCs/>
          <w:sz w:val="28"/>
          <w:szCs w:val="28"/>
          <w:cs/>
          <w:lang w:bidi="th-TH"/>
        </w:rPr>
        <w:t xml:space="preserve"> </w:t>
      </w:r>
      <w:r w:rsidRPr="009C3A2A">
        <w:rPr>
          <w:rFonts w:asciiTheme="majorBidi" w:eastAsia="Times New Roman" w:hAnsiTheme="majorBidi" w:cstheme="majorBidi"/>
          <w:sz w:val="28"/>
          <w:szCs w:val="28"/>
          <w:cs/>
          <w:lang w:bidi="th-TH"/>
        </w:rPr>
        <w:t xml:space="preserve">หมายความว่า ที่ซึ่งมีทางเข้าออกจำกัดและไม่ได้ออกแบบไว้สำหรับเป็นสถานที่ทำงานอย่างต่อเนื่องเป็นประจำ และ </w:t>
      </w:r>
      <w:r w:rsidRPr="009C3A2A">
        <w:rPr>
          <w:rFonts w:asciiTheme="majorBidi" w:eastAsia="Times New Roman" w:hAnsiTheme="majorBidi" w:cstheme="majorBidi"/>
          <w:sz w:val="28"/>
          <w:szCs w:val="28"/>
          <w:lang w:bidi="th-TH"/>
        </w:rPr>
        <w:t>1.</w:t>
      </w:r>
      <w:r w:rsidRPr="009C3A2A">
        <w:rPr>
          <w:rFonts w:asciiTheme="majorBidi" w:eastAsia="Times New Roman" w:hAnsiTheme="majorBidi" w:cstheme="majorBidi"/>
          <w:sz w:val="28"/>
          <w:szCs w:val="28"/>
          <w:cs/>
          <w:lang w:bidi="th-TH"/>
        </w:rPr>
        <w:t xml:space="preserve">มีสภาพอันตราย หรือ </w:t>
      </w:r>
      <w:r w:rsidRPr="009C3A2A">
        <w:rPr>
          <w:rFonts w:asciiTheme="majorBidi" w:eastAsia="Times New Roman" w:hAnsiTheme="majorBidi" w:cstheme="majorBidi"/>
          <w:sz w:val="28"/>
          <w:szCs w:val="28"/>
          <w:lang w:bidi="th-TH"/>
        </w:rPr>
        <w:t>2.</w:t>
      </w:r>
      <w:r w:rsidRPr="009C3A2A">
        <w:rPr>
          <w:rFonts w:asciiTheme="majorBidi" w:eastAsia="Times New Roman" w:hAnsiTheme="majorBidi" w:cstheme="majorBidi"/>
          <w:sz w:val="28"/>
          <w:szCs w:val="28"/>
          <w:cs/>
          <w:lang w:bidi="th-TH"/>
        </w:rPr>
        <w:t>มีบรรยากาศอันตราย อย่างใดอย่างหนึ่งหรือมีทั้งสองอย่าง</w:t>
      </w:r>
      <w:r w:rsidR="00B71071">
        <w:rPr>
          <w:rFonts w:asciiTheme="majorBidi" w:eastAsia="Times New Roman" w:hAnsiTheme="majorBidi" w:cstheme="majorBidi"/>
          <w:sz w:val="28"/>
          <w:szCs w:val="28"/>
          <w:lang w:bidi="th-TH"/>
        </w:rPr>
        <w:t xml:space="preserve">  </w:t>
      </w:r>
      <w:r w:rsidRPr="009C3A2A">
        <w:rPr>
          <w:rFonts w:asciiTheme="majorBidi" w:eastAsia="Times New Roman" w:hAnsiTheme="majorBidi" w:cstheme="majorBidi"/>
          <w:sz w:val="28"/>
          <w:szCs w:val="28"/>
          <w:cs/>
          <w:lang w:bidi="th-TH"/>
        </w:rPr>
        <w:t>เช่น อุโมงค์ ถ้ำ บ่อ หลุม ห้องใต้ดิน ห้องนิรภัย ถังน้ำมัน ถังหมัก ถัง ไซโล ท่อ เตา ภาชนะหรือสิ่งอื่นที่มีลักษณะคล้ายกัน</w:t>
      </w:r>
    </w:p>
    <w:p w:rsidR="00AB118F" w:rsidRPr="001516CC" w:rsidRDefault="00AB118F" w:rsidP="009C3A2A">
      <w:pPr>
        <w:spacing w:after="0"/>
        <w:rPr>
          <w:rFonts w:asciiTheme="majorBidi" w:eastAsia="Times New Roman" w:hAnsiTheme="majorBidi" w:cstheme="majorBidi"/>
          <w:b/>
          <w:bCs/>
          <w:sz w:val="28"/>
          <w:szCs w:val="28"/>
          <w:u w:val="single"/>
          <w:lang w:bidi="th-TH"/>
        </w:rPr>
      </w:pPr>
      <w:r w:rsidRPr="009C3A2A">
        <w:rPr>
          <w:rFonts w:asciiTheme="majorBidi" w:eastAsia="Times New Roman" w:hAnsiTheme="majorBidi" w:cstheme="majorBidi"/>
          <w:sz w:val="28"/>
          <w:szCs w:val="28"/>
          <w:lang w:bidi="th-TH"/>
        </w:rPr>
        <w:t xml:space="preserve">  </w:t>
      </w:r>
      <w:r w:rsidRPr="009C3A2A">
        <w:rPr>
          <w:rFonts w:asciiTheme="majorBidi" w:eastAsia="Times New Roman" w:hAnsiTheme="majorBidi" w:cstheme="majorBidi"/>
          <w:sz w:val="28"/>
          <w:szCs w:val="28"/>
          <w:cs/>
          <w:lang w:bidi="th-TH"/>
        </w:rPr>
        <w:t xml:space="preserve">  </w:t>
      </w:r>
      <w:r w:rsidRPr="00E42937">
        <w:rPr>
          <w:rFonts w:asciiTheme="majorBidi" w:eastAsia="Times New Roman" w:hAnsiTheme="majorBidi" w:cstheme="majorBidi"/>
          <w:b/>
          <w:bCs/>
          <w:sz w:val="28"/>
          <w:szCs w:val="28"/>
          <w:lang w:bidi="th-TH"/>
        </w:rPr>
        <w:t>“</w:t>
      </w:r>
      <w:r w:rsidRPr="00E42937">
        <w:rPr>
          <w:rFonts w:asciiTheme="majorBidi" w:eastAsia="Times New Roman" w:hAnsiTheme="majorBidi" w:cstheme="majorBidi"/>
          <w:b/>
          <w:bCs/>
          <w:sz w:val="28"/>
          <w:szCs w:val="28"/>
          <w:cs/>
          <w:lang w:bidi="th-TH"/>
        </w:rPr>
        <w:t>ที่อับอากาศชั่วคราว”</w:t>
      </w:r>
      <w:r w:rsidR="00830716">
        <w:rPr>
          <w:rFonts w:asciiTheme="majorBidi" w:eastAsia="Times New Roman" w:hAnsiTheme="majorBidi" w:cstheme="majorBidi"/>
          <w:b/>
          <w:bCs/>
          <w:sz w:val="28"/>
          <w:szCs w:val="28"/>
          <w:lang w:bidi="th-TH"/>
        </w:rPr>
        <w:t xml:space="preserve"> </w:t>
      </w:r>
      <w:r w:rsidRPr="00E42937">
        <w:rPr>
          <w:rFonts w:asciiTheme="majorBidi" w:hAnsiTheme="majorBidi" w:cstheme="majorBidi"/>
          <w:sz w:val="28"/>
          <w:szCs w:val="28"/>
          <w:lang w:bidi="th-TH"/>
        </w:rPr>
        <w:t>(</w:t>
      </w:r>
      <w:r w:rsidRPr="00E42937">
        <w:rPr>
          <w:rFonts w:asciiTheme="majorBidi" w:eastAsia="Times New Roman" w:hAnsiTheme="majorBidi" w:cstheme="majorBidi"/>
          <w:b/>
          <w:bCs/>
          <w:sz w:val="28"/>
          <w:szCs w:val="28"/>
          <w:lang w:bidi="th-TH"/>
        </w:rPr>
        <w:t>Temporary Confined Space)</w:t>
      </w:r>
      <w:r w:rsidRPr="00E42937">
        <w:rPr>
          <w:rFonts w:asciiTheme="majorBidi" w:eastAsia="Times New Roman" w:hAnsiTheme="majorBidi" w:cstheme="majorBidi"/>
          <w:b/>
          <w:bCs/>
          <w:sz w:val="28"/>
          <w:szCs w:val="28"/>
          <w:cs/>
          <w:lang w:bidi="th-TH"/>
        </w:rPr>
        <w:t xml:space="preserve"> </w:t>
      </w:r>
      <w:r w:rsidRPr="00E42937">
        <w:rPr>
          <w:rFonts w:asciiTheme="majorBidi" w:eastAsia="Times New Roman" w:hAnsiTheme="majorBidi" w:cstheme="majorBidi"/>
          <w:sz w:val="28"/>
          <w:szCs w:val="28"/>
          <w:cs/>
          <w:lang w:bidi="th-TH"/>
        </w:rPr>
        <w:t>หมายความว่า</w:t>
      </w:r>
      <w:r w:rsidRPr="00E42937">
        <w:rPr>
          <w:rFonts w:asciiTheme="majorBidi" w:eastAsia="Times New Roman" w:hAnsiTheme="majorBidi" w:cstheme="majorBidi"/>
          <w:sz w:val="28"/>
          <w:szCs w:val="28"/>
          <w:lang w:bidi="th-TH"/>
        </w:rPr>
        <w:t xml:space="preserve"> </w:t>
      </w:r>
      <w:r w:rsidRPr="00E42937">
        <w:rPr>
          <w:rFonts w:asciiTheme="majorBidi" w:eastAsia="Times New Roman" w:hAnsiTheme="majorBidi" w:cstheme="majorBidi"/>
          <w:b/>
          <w:bCs/>
          <w:sz w:val="28"/>
          <w:szCs w:val="28"/>
          <w:cs/>
          <w:lang w:bidi="th-TH"/>
        </w:rPr>
        <w:t>มีการนำเอาวัสดุและอุปกรณ์ไปปกคลุมมิดชิดโดยรอบ</w:t>
      </w:r>
      <w:r w:rsidR="00830716">
        <w:rPr>
          <w:rFonts w:asciiTheme="majorBidi" w:eastAsia="Times New Roman" w:hAnsiTheme="majorBidi" w:cstheme="majorBidi"/>
          <w:b/>
          <w:bCs/>
          <w:sz w:val="28"/>
          <w:szCs w:val="28"/>
          <w:lang w:bidi="th-TH"/>
        </w:rPr>
        <w:t xml:space="preserve"> </w:t>
      </w:r>
      <w:r w:rsidRPr="00E42937">
        <w:rPr>
          <w:rFonts w:asciiTheme="majorBidi" w:eastAsia="Times New Roman" w:hAnsiTheme="majorBidi" w:cstheme="majorBidi" w:hint="cs"/>
          <w:b/>
          <w:bCs/>
          <w:sz w:val="28"/>
          <w:szCs w:val="28"/>
          <w:cs/>
          <w:lang w:bidi="th-TH"/>
        </w:rPr>
        <w:t>ของโครงสร้าง โรงเรือนหรือ</w:t>
      </w:r>
      <w:r w:rsidR="00F0213F" w:rsidRPr="00E42937">
        <w:rPr>
          <w:rFonts w:asciiTheme="majorBidi" w:eastAsia="Times New Roman" w:hAnsiTheme="majorBidi" w:cstheme="majorBidi" w:hint="cs"/>
          <w:b/>
          <w:bCs/>
          <w:sz w:val="28"/>
          <w:szCs w:val="28"/>
          <w:cs/>
          <w:lang w:bidi="th-TH"/>
        </w:rPr>
        <w:t>เป็นห้องๆ</w:t>
      </w:r>
      <w:r w:rsidR="001850C9" w:rsidRPr="00E42937">
        <w:rPr>
          <w:rFonts w:asciiTheme="majorBidi" w:eastAsia="Times New Roman" w:hAnsiTheme="majorBidi" w:cstheme="majorBidi" w:hint="cs"/>
          <w:b/>
          <w:bCs/>
          <w:sz w:val="28"/>
          <w:szCs w:val="28"/>
          <w:cs/>
          <w:lang w:bidi="th-TH"/>
        </w:rPr>
        <w:t xml:space="preserve"> และ</w:t>
      </w:r>
      <w:r w:rsidR="001850C9" w:rsidRPr="00E42937">
        <w:rPr>
          <w:rFonts w:asciiTheme="majorBidi" w:eastAsia="Times New Roman" w:hAnsiTheme="majorBidi" w:cs="Angsana New"/>
          <w:b/>
          <w:bCs/>
          <w:sz w:val="28"/>
          <w:szCs w:val="28"/>
          <w:cs/>
          <w:lang w:bidi="th-TH"/>
        </w:rPr>
        <w:t>มีการนำสารเคมีบางชนิดเข้าไปใช้ในสถานที่ดังกล่าว</w:t>
      </w:r>
      <w:r w:rsidR="00B444E0">
        <w:rPr>
          <w:rFonts w:asciiTheme="majorBidi" w:eastAsia="Times New Roman" w:hAnsiTheme="majorBidi" w:cstheme="majorBidi" w:hint="cs"/>
          <w:b/>
          <w:bCs/>
          <w:sz w:val="28"/>
          <w:szCs w:val="28"/>
          <w:cs/>
          <w:lang w:bidi="th-TH"/>
        </w:rPr>
        <w:t xml:space="preserve"> และ </w:t>
      </w:r>
      <w:r w:rsidRPr="00E42937">
        <w:rPr>
          <w:rFonts w:asciiTheme="majorBidi" w:eastAsia="Times New Roman" w:hAnsiTheme="majorBidi" w:cstheme="majorBidi"/>
          <w:sz w:val="28"/>
          <w:szCs w:val="28"/>
          <w:cs/>
          <w:lang w:bidi="th-TH"/>
        </w:rPr>
        <w:t>มีทางเข้าออกจำกัดและไม่ได้ออกแบบไว้สำหรับเป็นสถานที่ทำงานอย่างต่อเนื่องเป็นประจำ</w:t>
      </w:r>
      <w:r w:rsidRPr="00E42937">
        <w:rPr>
          <w:rFonts w:asciiTheme="majorBidi" w:eastAsia="Times New Roman" w:hAnsiTheme="majorBidi" w:cstheme="majorBidi" w:hint="cs"/>
          <w:b/>
          <w:bCs/>
          <w:sz w:val="28"/>
          <w:szCs w:val="28"/>
          <w:cs/>
          <w:lang w:bidi="th-TH"/>
        </w:rPr>
        <w:t xml:space="preserve"> </w:t>
      </w:r>
      <w:r w:rsidRPr="00E42937">
        <w:rPr>
          <w:rFonts w:asciiTheme="majorBidi" w:eastAsia="Times New Roman" w:hAnsiTheme="majorBidi" w:cstheme="majorBidi"/>
          <w:sz w:val="28"/>
          <w:szCs w:val="28"/>
          <w:cs/>
          <w:lang w:bidi="th-TH"/>
        </w:rPr>
        <w:t xml:space="preserve">ซึ่งอาจทำให้เกิดมี </w:t>
      </w:r>
      <w:r w:rsidRPr="00E42937">
        <w:rPr>
          <w:rFonts w:asciiTheme="majorBidi" w:eastAsia="Times New Roman" w:hAnsiTheme="majorBidi" w:cstheme="majorBidi"/>
          <w:b/>
          <w:bCs/>
          <w:sz w:val="28"/>
          <w:szCs w:val="28"/>
          <w:u w:val="single"/>
          <w:cs/>
          <w:lang w:bidi="th-TH"/>
        </w:rPr>
        <w:t>“บรรยากาศอันตราย”</w:t>
      </w:r>
    </w:p>
    <w:p w:rsidR="00B71071" w:rsidRPr="00B71071" w:rsidRDefault="009C3A2A" w:rsidP="00B71071">
      <w:pPr>
        <w:spacing w:after="0" w:line="240" w:lineRule="auto"/>
        <w:rPr>
          <w:rFonts w:asciiTheme="majorBidi" w:hAnsiTheme="majorBidi" w:cstheme="majorBidi"/>
          <w:sz w:val="28"/>
          <w:szCs w:val="28"/>
          <w:lang w:bidi="th-TH"/>
        </w:rPr>
      </w:pPr>
      <w:r>
        <w:rPr>
          <w:rFonts w:asciiTheme="majorBidi" w:eastAsia="Times New Roman" w:hAnsiTheme="majorBidi" w:cstheme="majorBidi"/>
          <w:sz w:val="28"/>
          <w:szCs w:val="28"/>
          <w:lang w:bidi="th-TH"/>
        </w:rPr>
        <w:t xml:space="preserve">   </w:t>
      </w:r>
      <w:r w:rsidRPr="009C3A2A">
        <w:rPr>
          <w:rFonts w:asciiTheme="majorBidi" w:hAnsiTheme="majorBidi" w:cstheme="majorBidi"/>
          <w:b/>
          <w:bCs/>
          <w:color w:val="000000"/>
          <w:sz w:val="28"/>
          <w:szCs w:val="28"/>
        </w:rPr>
        <w:t>"</w:t>
      </w:r>
      <w:r w:rsidRPr="009C3A2A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cs/>
          <w:lang w:bidi="th-TH"/>
        </w:rPr>
        <w:t>บรรยากาศอันตราย</w:t>
      </w:r>
      <w:r w:rsidRPr="009C3A2A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</w:rPr>
        <w:t>"</w:t>
      </w:r>
      <w:r w:rsidR="00C52F8E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</w:rPr>
        <w:t>(</w:t>
      </w:r>
      <w:r w:rsidR="00C52F8E" w:rsidRPr="00C52F8E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</w:rPr>
        <w:t>Hazardous atmosphere</w:t>
      </w:r>
      <w:r w:rsidR="00C52F8E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</w:rPr>
        <w:t>)</w:t>
      </w:r>
      <w:r w:rsidRPr="009C3A2A">
        <w:rPr>
          <w:rFonts w:asciiTheme="majorBidi" w:hAnsiTheme="majorBidi" w:cstheme="majorBidi"/>
          <w:color w:val="000000"/>
          <w:sz w:val="28"/>
          <w:szCs w:val="28"/>
        </w:rPr>
        <w:t xml:space="preserve"> </w:t>
      </w:r>
      <w:r w:rsidRPr="009C3A2A">
        <w:rPr>
          <w:rFonts w:asciiTheme="majorBidi" w:hAnsiTheme="majorBidi" w:cstheme="majorBidi"/>
          <w:sz w:val="28"/>
          <w:szCs w:val="28"/>
          <w:cs/>
          <w:lang w:bidi="th-TH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หมายถึง </w:t>
      </w:r>
      <w:r w:rsidRPr="009C3A2A">
        <w:rPr>
          <w:rFonts w:asciiTheme="majorBidi" w:hAnsiTheme="majorBidi" w:cstheme="majorBidi"/>
          <w:color w:val="000000"/>
          <w:sz w:val="28"/>
          <w:szCs w:val="28"/>
          <w:cs/>
          <w:lang w:bidi="th-TH"/>
        </w:rPr>
        <w:t>สภาพอากาศที่อาจทำให้ลูกจ้างได้รับอันต</w:t>
      </w:r>
      <w:r w:rsidR="00B71071">
        <w:rPr>
          <w:rFonts w:asciiTheme="majorBidi" w:hAnsiTheme="majorBidi" w:cstheme="majorBidi"/>
          <w:color w:val="000000"/>
          <w:sz w:val="28"/>
          <w:szCs w:val="28"/>
          <w:cs/>
          <w:lang w:bidi="th-TH"/>
        </w:rPr>
        <w:t>รายจากสภาวะอย่างหนึ่งอย่างใด</w:t>
      </w:r>
      <w:r w:rsidR="00B71071" w:rsidRPr="00B71071">
        <w:rPr>
          <w:rFonts w:asciiTheme="majorBidi" w:hAnsiTheme="majorBidi" w:cstheme="majorBidi"/>
          <w:color w:val="000000"/>
          <w:sz w:val="28"/>
          <w:szCs w:val="28"/>
          <w:cs/>
          <w:lang w:bidi="th-TH"/>
        </w:rPr>
        <w:t xml:space="preserve"> </w:t>
      </w:r>
      <w:r w:rsidR="00B71071" w:rsidRPr="00B71071">
        <w:rPr>
          <w:rFonts w:asciiTheme="majorBidi" w:hAnsiTheme="majorBidi" w:cstheme="majorBidi"/>
          <w:sz w:val="28"/>
          <w:szCs w:val="28"/>
          <w:cs/>
          <w:lang w:bidi="th-TH"/>
        </w:rPr>
        <w:t>ดังต่อไปนี้</w:t>
      </w:r>
    </w:p>
    <w:p w:rsidR="002E4B06" w:rsidRPr="00B71071" w:rsidRDefault="003727AE" w:rsidP="00B71071">
      <w:pPr>
        <w:numPr>
          <w:ilvl w:val="0"/>
          <w:numId w:val="9"/>
        </w:numPr>
        <w:spacing w:after="0" w:line="240" w:lineRule="auto"/>
        <w:rPr>
          <w:rFonts w:asciiTheme="majorBidi" w:hAnsiTheme="majorBidi" w:cstheme="majorBidi"/>
          <w:sz w:val="28"/>
          <w:szCs w:val="28"/>
          <w:lang w:bidi="th-TH"/>
        </w:rPr>
      </w:pPr>
      <w:r w:rsidRPr="00B71071">
        <w:rPr>
          <w:rFonts w:asciiTheme="majorBidi" w:hAnsiTheme="majorBidi" w:cstheme="majorBidi"/>
          <w:sz w:val="28"/>
          <w:szCs w:val="28"/>
          <w:cs/>
          <w:lang w:bidi="th-TH"/>
        </w:rPr>
        <w:t>มีออกซิเจนต่ำกว่าร้อยละ 19.5 หรือมากกว่า ร้อยละ 23.5 โดยปริมาตร</w:t>
      </w:r>
    </w:p>
    <w:p w:rsidR="002E4B06" w:rsidRPr="00B71071" w:rsidRDefault="003727AE" w:rsidP="00B71071">
      <w:pPr>
        <w:numPr>
          <w:ilvl w:val="0"/>
          <w:numId w:val="9"/>
        </w:numPr>
        <w:spacing w:after="0" w:line="240" w:lineRule="auto"/>
        <w:rPr>
          <w:rFonts w:asciiTheme="majorBidi" w:hAnsiTheme="majorBidi" w:cstheme="majorBidi"/>
          <w:sz w:val="28"/>
          <w:szCs w:val="28"/>
          <w:lang w:bidi="th-TH"/>
        </w:rPr>
      </w:pPr>
      <w:r w:rsidRPr="00B71071">
        <w:rPr>
          <w:rFonts w:asciiTheme="majorBidi" w:hAnsiTheme="majorBidi" w:cstheme="majorBidi"/>
          <w:sz w:val="28"/>
          <w:szCs w:val="28"/>
          <w:cs/>
          <w:lang w:bidi="th-TH"/>
        </w:rPr>
        <w:t>มีก๊าซ ไอ ละอองที่ติดไฟหรือระเบิดได้ เกินร้อยละ 10</w:t>
      </w:r>
      <w:r w:rsidRPr="00B71071">
        <w:rPr>
          <w:rFonts w:asciiTheme="majorBidi" w:hAnsiTheme="majorBidi" w:cstheme="majorBidi"/>
          <w:sz w:val="28"/>
          <w:szCs w:val="28"/>
          <w:lang w:bidi="th-TH"/>
        </w:rPr>
        <w:t xml:space="preserve"> </w:t>
      </w:r>
      <w:r w:rsidRPr="00B71071">
        <w:rPr>
          <w:rFonts w:asciiTheme="majorBidi" w:hAnsiTheme="majorBidi" w:cstheme="majorBidi"/>
          <w:sz w:val="28"/>
          <w:szCs w:val="28"/>
          <w:cs/>
          <w:lang w:bidi="th-TH"/>
        </w:rPr>
        <w:t xml:space="preserve">ของ </w:t>
      </w:r>
      <w:r w:rsidRPr="00B71071">
        <w:rPr>
          <w:rFonts w:asciiTheme="majorBidi" w:hAnsiTheme="majorBidi" w:cstheme="majorBidi"/>
          <w:sz w:val="28"/>
          <w:szCs w:val="28"/>
          <w:lang w:bidi="th-TH"/>
        </w:rPr>
        <w:t>LEL</w:t>
      </w:r>
      <w:r w:rsidRPr="00B71071">
        <w:rPr>
          <w:rFonts w:asciiTheme="majorBidi" w:hAnsiTheme="majorBidi" w:cstheme="majorBidi"/>
          <w:sz w:val="28"/>
          <w:szCs w:val="28"/>
          <w:cs/>
          <w:lang w:bidi="th-TH"/>
        </w:rPr>
        <w:t xml:space="preserve"> ของค่าความเข้มข้นขั้นต่ำของสารเคมีแต่ละชนิดในอากาศที่อาจติดไฟหรือระเบิดได้ (</w:t>
      </w:r>
      <w:r w:rsidRPr="00B71071">
        <w:rPr>
          <w:rFonts w:asciiTheme="majorBidi" w:hAnsiTheme="majorBidi" w:cstheme="majorBidi"/>
          <w:sz w:val="28"/>
          <w:szCs w:val="28"/>
          <w:lang w:bidi="th-TH"/>
        </w:rPr>
        <w:t xml:space="preserve">Lower flammable limit </w:t>
      </w:r>
      <w:r w:rsidRPr="00B71071">
        <w:rPr>
          <w:rFonts w:asciiTheme="majorBidi" w:hAnsiTheme="majorBidi" w:cstheme="majorBidi"/>
          <w:sz w:val="28"/>
          <w:szCs w:val="28"/>
          <w:cs/>
          <w:lang w:bidi="th-TH"/>
        </w:rPr>
        <w:t xml:space="preserve">หรือ </w:t>
      </w:r>
      <w:r w:rsidRPr="00B71071">
        <w:rPr>
          <w:rFonts w:asciiTheme="majorBidi" w:hAnsiTheme="majorBidi" w:cstheme="majorBidi"/>
          <w:sz w:val="28"/>
          <w:szCs w:val="28"/>
          <w:lang w:bidi="th-TH"/>
        </w:rPr>
        <w:t>Lower Explosive Limit)</w:t>
      </w:r>
    </w:p>
    <w:p w:rsidR="002E4B06" w:rsidRPr="00B71071" w:rsidRDefault="003727AE" w:rsidP="00B71071">
      <w:pPr>
        <w:numPr>
          <w:ilvl w:val="0"/>
          <w:numId w:val="9"/>
        </w:numPr>
        <w:spacing w:after="0" w:line="240" w:lineRule="auto"/>
        <w:rPr>
          <w:rFonts w:asciiTheme="majorBidi" w:hAnsiTheme="majorBidi" w:cstheme="majorBidi"/>
          <w:sz w:val="28"/>
          <w:szCs w:val="28"/>
          <w:lang w:bidi="th-TH"/>
        </w:rPr>
      </w:pPr>
      <w:r w:rsidRPr="00B71071">
        <w:rPr>
          <w:rFonts w:asciiTheme="majorBidi" w:hAnsiTheme="majorBidi" w:cstheme="majorBidi"/>
          <w:sz w:val="28"/>
          <w:szCs w:val="28"/>
          <w:cs/>
          <w:lang w:bidi="th-TH"/>
        </w:rPr>
        <w:t>มีฝุ่นที่ติดไฟหรือระเบิดได้ ซึ่งมีค่าความเข้มข้นเท่ากับหรือมากกว่าค่าความเข้มข้นขั้นต่ำสุดของ ฝุ่นที่ติดไฟหรือระเบิดได้แต่ละชนิด (</w:t>
      </w:r>
      <w:r w:rsidRPr="00B71071">
        <w:rPr>
          <w:rFonts w:asciiTheme="majorBidi" w:hAnsiTheme="majorBidi" w:cstheme="majorBidi"/>
          <w:sz w:val="28"/>
          <w:szCs w:val="28"/>
          <w:lang w:bidi="th-TH"/>
        </w:rPr>
        <w:t xml:space="preserve">minimum explosible concentration) </w:t>
      </w:r>
    </w:p>
    <w:p w:rsidR="002E4B06" w:rsidRPr="00B71071" w:rsidRDefault="003727AE" w:rsidP="00B71071">
      <w:pPr>
        <w:numPr>
          <w:ilvl w:val="0"/>
          <w:numId w:val="9"/>
        </w:numPr>
        <w:spacing w:after="0" w:line="240" w:lineRule="auto"/>
        <w:rPr>
          <w:rFonts w:asciiTheme="majorBidi" w:hAnsiTheme="majorBidi" w:cstheme="majorBidi"/>
          <w:sz w:val="28"/>
          <w:szCs w:val="28"/>
          <w:lang w:bidi="th-TH"/>
        </w:rPr>
      </w:pPr>
      <w:r w:rsidRPr="00B71071">
        <w:rPr>
          <w:rFonts w:asciiTheme="majorBidi" w:hAnsiTheme="majorBidi" w:cstheme="majorBidi"/>
          <w:sz w:val="28"/>
          <w:szCs w:val="28"/>
          <w:cs/>
          <w:lang w:bidi="th-TH"/>
        </w:rPr>
        <w:t>ค่าความเข้มข้นของสารเคมีแต่ละชนิดเกินมาตรฐานที่กำหนดตามกฎกระทรวงว่าด้วยการกำหนดมาตรฐานในการบริหารและการจัดการด้านความปลอดภัย อาชีวอนามัย และสภาพแวดล้อมในการทำงานเกี่ยวกับสารเคมีอันตราย</w:t>
      </w:r>
    </w:p>
    <w:p w:rsidR="009C3A2A" w:rsidRPr="00B71071" w:rsidRDefault="00B71071" w:rsidP="00C7704C">
      <w:pPr>
        <w:pStyle w:val="a3"/>
        <w:numPr>
          <w:ilvl w:val="0"/>
          <w:numId w:val="9"/>
        </w:numPr>
        <w:spacing w:after="0" w:line="240" w:lineRule="auto"/>
        <w:rPr>
          <w:rFonts w:asciiTheme="majorBidi" w:hAnsiTheme="majorBidi" w:cstheme="majorBidi"/>
          <w:sz w:val="28"/>
          <w:szCs w:val="28"/>
          <w:lang w:bidi="th-TH"/>
        </w:rPr>
      </w:pPr>
      <w:r w:rsidRPr="00B71071">
        <w:rPr>
          <w:rFonts w:asciiTheme="majorBidi" w:hAnsiTheme="majorBidi" w:cstheme="majorBidi"/>
          <w:sz w:val="28"/>
          <w:szCs w:val="28"/>
          <w:cs/>
          <w:lang w:bidi="th-TH"/>
        </w:rPr>
        <w:t>สภาวะอื่นใดที่อาจเป็นอันตรายต่อร่างกายหรือชีวิตตามที่อธิบดีประกาศกำหนด</w:t>
      </w:r>
    </w:p>
    <w:p w:rsidR="00A86CD0" w:rsidRPr="00B71071" w:rsidRDefault="00A86CD0" w:rsidP="00B71071">
      <w:pPr>
        <w:ind w:left="360"/>
        <w:rPr>
          <w:rFonts w:asciiTheme="majorBidi" w:hAnsiTheme="majorBidi" w:cstheme="majorBidi"/>
          <w:sz w:val="28"/>
          <w:szCs w:val="28"/>
          <w:lang w:bidi="th-TH"/>
        </w:rPr>
      </w:pPr>
    </w:p>
    <w:p w:rsidR="00C7704C" w:rsidRPr="009C3A2A" w:rsidRDefault="00C7704C" w:rsidP="00B42162">
      <w:pPr>
        <w:pStyle w:val="a3"/>
        <w:rPr>
          <w:rFonts w:asciiTheme="majorBidi" w:hAnsiTheme="majorBidi" w:cstheme="majorBidi"/>
          <w:sz w:val="28"/>
          <w:szCs w:val="28"/>
        </w:rPr>
      </w:pPr>
    </w:p>
    <w:p w:rsidR="00C7704C" w:rsidRDefault="00065ACD" w:rsidP="00615840">
      <w:pPr>
        <w:spacing w:after="0"/>
        <w:rPr>
          <w:rFonts w:asciiTheme="majorBidi" w:eastAsia="Times New Roman" w:hAnsiTheme="majorBidi" w:cstheme="majorBidi"/>
          <w:sz w:val="28"/>
          <w:szCs w:val="28"/>
          <w:lang w:bidi="th-TH"/>
        </w:rPr>
      </w:pPr>
      <w:r>
        <w:rPr>
          <w:rFonts w:asciiTheme="majorBidi" w:hAnsiTheme="majorBidi" w:cstheme="majorBidi" w:hint="cs"/>
          <w:sz w:val="28"/>
          <w:szCs w:val="28"/>
          <w:cs/>
          <w:lang w:bidi="th-TH"/>
        </w:rPr>
        <w:t xml:space="preserve">     </w:t>
      </w:r>
      <w:r w:rsidR="00A13B9E">
        <w:rPr>
          <w:rFonts w:asciiTheme="majorBidi" w:hAnsiTheme="majorBidi" w:cstheme="majorBidi" w:hint="cs"/>
          <w:sz w:val="28"/>
          <w:szCs w:val="28"/>
          <w:cs/>
          <w:lang w:bidi="th-TH"/>
        </w:rPr>
        <w:t xml:space="preserve">ตัวอย่างสถานที่ที่เข้าข่ายเป็น </w:t>
      </w:r>
      <w:r w:rsidR="00A13B9E" w:rsidRPr="009C3A2A">
        <w:rPr>
          <w:rFonts w:asciiTheme="majorBidi" w:eastAsia="Times New Roman" w:hAnsiTheme="majorBidi" w:cstheme="majorBidi"/>
          <w:sz w:val="28"/>
          <w:szCs w:val="28"/>
          <w:cs/>
          <w:lang w:bidi="th-TH"/>
        </w:rPr>
        <w:t xml:space="preserve"> </w:t>
      </w:r>
      <w:r w:rsidR="00A13B9E" w:rsidRPr="00C73E18">
        <w:rPr>
          <w:rFonts w:asciiTheme="majorBidi" w:eastAsia="Times New Roman" w:hAnsiTheme="majorBidi" w:cstheme="majorBidi"/>
          <w:b/>
          <w:bCs/>
          <w:sz w:val="28"/>
          <w:szCs w:val="28"/>
          <w:lang w:bidi="th-TH"/>
        </w:rPr>
        <w:t>“</w:t>
      </w:r>
      <w:r w:rsidR="00A13B9E" w:rsidRPr="00C73E18">
        <w:rPr>
          <w:rFonts w:asciiTheme="majorBidi" w:eastAsia="Times New Roman" w:hAnsiTheme="majorBidi" w:cstheme="majorBidi"/>
          <w:b/>
          <w:bCs/>
          <w:sz w:val="28"/>
          <w:szCs w:val="28"/>
          <w:cs/>
          <w:lang w:bidi="th-TH"/>
        </w:rPr>
        <w:t>ที่อับอากาศ</w:t>
      </w:r>
      <w:r w:rsidR="00A13B9E" w:rsidRPr="00C73E18">
        <w:rPr>
          <w:rFonts w:asciiTheme="majorBidi" w:eastAsia="Times New Roman" w:hAnsiTheme="majorBidi" w:cstheme="majorBidi" w:hint="cs"/>
          <w:b/>
          <w:bCs/>
          <w:sz w:val="28"/>
          <w:szCs w:val="28"/>
          <w:cs/>
          <w:lang w:bidi="th-TH"/>
        </w:rPr>
        <w:t>แบบ</w:t>
      </w:r>
      <w:r w:rsidR="00A13B9E" w:rsidRPr="00C73E18">
        <w:rPr>
          <w:rFonts w:asciiTheme="majorBidi" w:eastAsia="Times New Roman" w:hAnsiTheme="majorBidi" w:cstheme="majorBidi"/>
          <w:b/>
          <w:bCs/>
          <w:sz w:val="28"/>
          <w:szCs w:val="28"/>
          <w:cs/>
          <w:lang w:bidi="th-TH"/>
        </w:rPr>
        <w:t>ชั่วคราว”</w:t>
      </w:r>
      <w:r w:rsidR="00A13B9E" w:rsidRPr="00C73E18">
        <w:rPr>
          <w:rFonts w:asciiTheme="majorBidi" w:hAnsiTheme="majorBidi" w:cstheme="majorBidi"/>
          <w:sz w:val="28"/>
          <w:szCs w:val="28"/>
          <w:lang w:bidi="th-TH"/>
        </w:rPr>
        <w:t>(</w:t>
      </w:r>
      <w:r w:rsidR="00A13B9E" w:rsidRPr="00C73E18">
        <w:rPr>
          <w:rFonts w:asciiTheme="majorBidi" w:eastAsia="Times New Roman" w:hAnsiTheme="majorBidi" w:cstheme="majorBidi"/>
          <w:b/>
          <w:bCs/>
          <w:sz w:val="28"/>
          <w:szCs w:val="28"/>
          <w:lang w:bidi="th-TH"/>
        </w:rPr>
        <w:t>Temporary Confined Space)</w:t>
      </w:r>
      <w:r w:rsidR="001516CC">
        <w:rPr>
          <w:rFonts w:asciiTheme="majorBidi" w:eastAsia="Times New Roman" w:hAnsiTheme="majorBidi" w:cstheme="majorBidi"/>
          <w:b/>
          <w:bCs/>
          <w:sz w:val="28"/>
          <w:szCs w:val="28"/>
          <w:lang w:bidi="th-TH"/>
        </w:rPr>
        <w:t xml:space="preserve"> </w:t>
      </w:r>
      <w:r w:rsidR="00E408F4">
        <w:rPr>
          <w:rFonts w:asciiTheme="majorBidi" w:eastAsia="Times New Roman" w:hAnsiTheme="majorBidi" w:cstheme="majorBidi" w:hint="cs"/>
          <w:b/>
          <w:bCs/>
          <w:sz w:val="28"/>
          <w:szCs w:val="28"/>
          <w:cs/>
          <w:lang w:bidi="th-TH"/>
        </w:rPr>
        <w:t>เช่น การเพาะเห็ดฟางแบบโรงเรือน (</w:t>
      </w:r>
      <w:r w:rsidR="00E408F4" w:rsidRPr="00E408F4">
        <w:rPr>
          <w:rFonts w:asciiTheme="majorBidi" w:eastAsia="Times New Roman" w:hAnsiTheme="majorBidi" w:cstheme="majorBidi"/>
          <w:b/>
          <w:bCs/>
          <w:sz w:val="28"/>
          <w:szCs w:val="28"/>
          <w:lang w:bidi="th-TH"/>
        </w:rPr>
        <w:t>Indoor cultivation</w:t>
      </w:r>
      <w:r w:rsidR="00E408F4">
        <w:rPr>
          <w:rFonts w:asciiTheme="majorBidi" w:eastAsia="Times New Roman" w:hAnsiTheme="majorBidi" w:cstheme="majorBidi" w:hint="cs"/>
          <w:b/>
          <w:bCs/>
          <w:sz w:val="28"/>
          <w:szCs w:val="28"/>
          <w:cs/>
          <w:lang w:bidi="th-TH"/>
        </w:rPr>
        <w:t>)</w:t>
      </w:r>
      <w:r w:rsidR="00E408F4">
        <w:rPr>
          <w:rFonts w:asciiTheme="majorBidi" w:eastAsia="Times New Roman" w:hAnsiTheme="majorBidi" w:cstheme="majorBidi" w:hint="cs"/>
          <w:sz w:val="28"/>
          <w:szCs w:val="28"/>
          <w:cs/>
          <w:lang w:bidi="th-TH"/>
        </w:rPr>
        <w:t xml:space="preserve"> ที่</w:t>
      </w:r>
      <w:r w:rsidR="001516CC" w:rsidRPr="001516CC">
        <w:rPr>
          <w:rFonts w:asciiTheme="majorBidi" w:eastAsia="Times New Roman" w:hAnsiTheme="majorBidi" w:cstheme="majorBidi" w:hint="cs"/>
          <w:sz w:val="28"/>
          <w:szCs w:val="28"/>
          <w:cs/>
          <w:lang w:bidi="th-TH"/>
        </w:rPr>
        <w:t>มีการนำผ้าใบ</w:t>
      </w:r>
      <w:r>
        <w:rPr>
          <w:rFonts w:asciiTheme="majorBidi" w:eastAsia="Times New Roman" w:hAnsiTheme="majorBidi" w:cstheme="majorBidi" w:hint="cs"/>
          <w:sz w:val="28"/>
          <w:szCs w:val="28"/>
          <w:cs/>
          <w:lang w:bidi="th-TH"/>
        </w:rPr>
        <w:t>พลาสติกแบบหนา</w:t>
      </w:r>
      <w:r w:rsidR="001516CC" w:rsidRPr="001516CC">
        <w:rPr>
          <w:rFonts w:asciiTheme="majorBidi" w:eastAsia="Times New Roman" w:hAnsiTheme="majorBidi" w:cstheme="majorBidi" w:hint="cs"/>
          <w:sz w:val="28"/>
          <w:szCs w:val="28"/>
          <w:cs/>
          <w:lang w:bidi="th-TH"/>
        </w:rPr>
        <w:t>ไปปกคลุม</w:t>
      </w:r>
      <w:r>
        <w:rPr>
          <w:rFonts w:asciiTheme="majorBidi" w:eastAsia="Times New Roman" w:hAnsiTheme="majorBidi" w:cstheme="majorBidi" w:hint="cs"/>
          <w:sz w:val="28"/>
          <w:szCs w:val="28"/>
          <w:cs/>
          <w:lang w:bidi="th-TH"/>
        </w:rPr>
        <w:t>มิดชิด</w:t>
      </w:r>
      <w:r w:rsidR="001516CC" w:rsidRPr="001516CC">
        <w:rPr>
          <w:rFonts w:asciiTheme="majorBidi" w:eastAsia="Times New Roman" w:hAnsiTheme="majorBidi" w:cstheme="majorBidi" w:hint="cs"/>
          <w:sz w:val="28"/>
          <w:szCs w:val="28"/>
          <w:cs/>
          <w:lang w:bidi="th-TH"/>
        </w:rPr>
        <w:t>โดยรอบทั้งหมด</w:t>
      </w:r>
      <w:r>
        <w:rPr>
          <w:rFonts w:asciiTheme="majorBidi" w:eastAsia="Times New Roman" w:hAnsiTheme="majorBidi" w:cstheme="majorBidi" w:hint="cs"/>
          <w:sz w:val="28"/>
          <w:szCs w:val="28"/>
          <w:cs/>
          <w:lang w:bidi="th-TH"/>
        </w:rPr>
        <w:t xml:space="preserve"> รวมทั้งหลังคา</w:t>
      </w:r>
      <w:r w:rsidR="001516CC" w:rsidRPr="001516CC">
        <w:rPr>
          <w:rFonts w:asciiTheme="majorBidi" w:eastAsia="Times New Roman" w:hAnsiTheme="majorBidi" w:cstheme="majorBidi" w:hint="cs"/>
          <w:sz w:val="28"/>
          <w:szCs w:val="28"/>
          <w:cs/>
          <w:lang w:bidi="th-TH"/>
        </w:rPr>
        <w:t>ของ</w:t>
      </w:r>
      <w:r w:rsidR="001516CC">
        <w:rPr>
          <w:rFonts w:asciiTheme="majorBidi" w:eastAsia="Times New Roman" w:hAnsiTheme="majorBidi" w:cstheme="majorBidi" w:hint="cs"/>
          <w:sz w:val="28"/>
          <w:szCs w:val="28"/>
          <w:cs/>
          <w:lang w:bidi="th-TH"/>
        </w:rPr>
        <w:t>ของโรงเพาะเห็ด</w:t>
      </w:r>
      <w:r>
        <w:rPr>
          <w:rFonts w:asciiTheme="majorBidi" w:eastAsia="Times New Roman" w:hAnsiTheme="majorBidi" w:cstheme="majorBidi" w:hint="cs"/>
          <w:sz w:val="28"/>
          <w:szCs w:val="28"/>
          <w:cs/>
          <w:lang w:bidi="th-TH"/>
        </w:rPr>
        <w:t xml:space="preserve">เพื่อควบคุมอุณหภูมิ </w:t>
      </w:r>
      <w:r w:rsidR="00C73E18">
        <w:rPr>
          <w:rFonts w:asciiTheme="majorBidi" w:eastAsia="Times New Roman" w:hAnsiTheme="majorBidi" w:cstheme="majorBidi" w:hint="cs"/>
          <w:sz w:val="28"/>
          <w:szCs w:val="28"/>
          <w:cs/>
          <w:lang w:bidi="th-TH"/>
        </w:rPr>
        <w:t xml:space="preserve"> และมีการนำสารเคมีเข้าไป</w:t>
      </w:r>
      <w:r w:rsidR="00B444E0">
        <w:rPr>
          <w:rFonts w:asciiTheme="majorBidi" w:eastAsia="Times New Roman" w:hAnsiTheme="majorBidi" w:cstheme="majorBidi" w:hint="cs"/>
          <w:sz w:val="28"/>
          <w:szCs w:val="28"/>
          <w:cs/>
          <w:lang w:bidi="th-TH"/>
        </w:rPr>
        <w:t>ในกระบวนการ</w:t>
      </w:r>
      <w:r w:rsidR="00C73E18">
        <w:rPr>
          <w:rFonts w:asciiTheme="majorBidi" w:eastAsia="Times New Roman" w:hAnsiTheme="majorBidi" w:cstheme="majorBidi" w:hint="cs"/>
          <w:sz w:val="28"/>
          <w:szCs w:val="28"/>
          <w:cs/>
          <w:lang w:bidi="th-TH"/>
        </w:rPr>
        <w:t>ผลิต</w:t>
      </w:r>
      <w:r w:rsidR="00B444E0">
        <w:rPr>
          <w:rFonts w:asciiTheme="majorBidi" w:eastAsia="Times New Roman" w:hAnsiTheme="majorBidi" w:cstheme="majorBidi" w:hint="cs"/>
          <w:sz w:val="28"/>
          <w:szCs w:val="28"/>
          <w:cs/>
          <w:lang w:bidi="th-TH"/>
        </w:rPr>
        <w:t>หรือเพาะ</w:t>
      </w:r>
      <w:r w:rsidR="00C73E18">
        <w:rPr>
          <w:rFonts w:asciiTheme="majorBidi" w:eastAsia="Times New Roman" w:hAnsiTheme="majorBidi" w:cstheme="majorBidi" w:hint="cs"/>
          <w:sz w:val="28"/>
          <w:szCs w:val="28"/>
          <w:cs/>
          <w:lang w:bidi="th-TH"/>
        </w:rPr>
        <w:t xml:space="preserve">เห็ด </w:t>
      </w:r>
      <w:r w:rsidR="00830716">
        <w:rPr>
          <w:rFonts w:asciiTheme="majorBidi" w:eastAsia="Times New Roman" w:hAnsiTheme="majorBidi" w:cstheme="majorBidi" w:hint="cs"/>
          <w:sz w:val="28"/>
          <w:szCs w:val="28"/>
          <w:cs/>
          <w:lang w:bidi="th-TH"/>
        </w:rPr>
        <w:t>ซึ่ง</w:t>
      </w:r>
      <w:r w:rsidR="00C73E18">
        <w:rPr>
          <w:rFonts w:asciiTheme="majorBidi" w:eastAsia="Times New Roman" w:hAnsiTheme="majorBidi" w:cstheme="majorBidi" w:hint="cs"/>
          <w:sz w:val="28"/>
          <w:szCs w:val="28"/>
          <w:cs/>
          <w:lang w:bidi="th-TH"/>
        </w:rPr>
        <w:t>ทำให้อากาศหรือออกซิเจนต่ำลงกว่ามาตรฐาน นำไปสู่การขาดอากาศหายใจและเสียชีวิต</w:t>
      </w:r>
      <w:r w:rsidR="00B444E0">
        <w:rPr>
          <w:rFonts w:asciiTheme="majorBidi" w:eastAsia="Times New Roman" w:hAnsiTheme="majorBidi" w:cstheme="majorBidi" w:hint="cs"/>
          <w:sz w:val="28"/>
          <w:szCs w:val="28"/>
          <w:cs/>
          <w:lang w:bidi="th-TH"/>
        </w:rPr>
        <w:t>นั้น</w:t>
      </w:r>
    </w:p>
    <w:p w:rsidR="00065ACD" w:rsidRPr="00065ACD" w:rsidRDefault="00182A3F" w:rsidP="00615840">
      <w:pPr>
        <w:spacing w:after="0"/>
        <w:rPr>
          <w:rFonts w:asciiTheme="majorBidi" w:hAnsiTheme="majorBidi" w:cstheme="majorBidi"/>
          <w:sz w:val="28"/>
          <w:szCs w:val="28"/>
          <w:cs/>
          <w:lang w:bidi="th-TH"/>
        </w:rPr>
      </w:pPr>
      <w:r>
        <w:rPr>
          <w:noProof/>
          <w:lang w:bidi="th-TH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-138545</wp:posOffset>
                </wp:positionH>
                <wp:positionV relativeFrom="paragraph">
                  <wp:posOffset>503728</wp:posOffset>
                </wp:positionV>
                <wp:extent cx="3378200" cy="1981200"/>
                <wp:effectExtent l="0" t="0" r="12700" b="19050"/>
                <wp:wrapNone/>
                <wp:docPr id="1" name="กลุ่ม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78200" cy="1981200"/>
                          <a:chOff x="0" y="0"/>
                          <a:chExt cx="3378200" cy="1981200"/>
                        </a:xfrm>
                      </wpg:grpSpPr>
                      <wps:wsp>
                        <wps:cNvPr id="10" name="Text Box 10"/>
                        <wps:cNvSpPr txBox="1"/>
                        <wps:spPr>
                          <a:xfrm>
                            <a:off x="824345" y="20782"/>
                            <a:ext cx="1911927" cy="270164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chemeClr val="tx2">
                                <a:alpha val="94000"/>
                              </a:schemeClr>
                            </a:solidFill>
                          </a:ln>
                          <a:effectLst/>
                        </wps:spPr>
                        <wps:txbx>
                          <w:txbxContent>
                            <w:p w:rsidR="00514F58" w:rsidRPr="002C21BB" w:rsidRDefault="00514F58" w:rsidP="00514F58">
                              <w:pPr>
                                <w:jc w:val="center"/>
                                <w:rPr>
                                  <w:rFonts w:ascii="Angsana New" w:hAnsi="Angsana New" w:cs="Angsana New"/>
                                  <w:cs/>
                                  <w:lang w:bidi="th-TH"/>
                                </w:rPr>
                              </w:pPr>
                              <w:r w:rsidRPr="002C21BB">
                                <w:rPr>
                                  <w:rFonts w:ascii="Angsana New" w:hAnsi="Angsana New" w:cs="Angsana New" w:hint="cs"/>
                                  <w:cs/>
                                  <w:lang w:bidi="th-TH"/>
                                </w:rPr>
                                <w:t>โรงเพาะเห็ด</w:t>
                              </w:r>
                              <w:r w:rsidRPr="00514F58">
                                <w:rPr>
                                  <w:rFonts w:ascii="Angsana New" w:hAnsi="Angsana New" w:cs="Angsana New" w:hint="cs"/>
                                  <w:b/>
                                  <w:bCs/>
                                  <w:u w:val="single"/>
                                  <w:cs/>
                                  <w:lang w:bidi="th-TH"/>
                                </w:rPr>
                                <w:t>ไม่เข้าข่าย</w:t>
                              </w:r>
                              <w:r>
                                <w:rPr>
                                  <w:rFonts w:ascii="Angsana New" w:hAnsi="Angsana New" w:cs="Angsana New" w:hint="cs"/>
                                  <w:cs/>
                                  <w:lang w:bidi="th-TH"/>
                                </w:rPr>
                                <w:t>เป็นที่อับอากาศ</w:t>
                              </w:r>
                              <w:r w:rsidRPr="00514F58">
                                <w:rPr>
                                  <w:rFonts w:ascii="Angsana New" w:hAnsi="Angsana New" w:cs="Angsana New"/>
                                  <w:lang w:bidi="th-TH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 Box 17"/>
                        <wps:cNvSpPr txBox="1"/>
                        <wps:spPr>
                          <a:xfrm>
                            <a:off x="353290" y="304800"/>
                            <a:ext cx="1020902" cy="235527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chemeClr val="tx2">
                                <a:alpha val="94000"/>
                              </a:schemeClr>
                            </a:solidFill>
                          </a:ln>
                          <a:effectLst/>
                        </wps:spPr>
                        <wps:txbx>
                          <w:txbxContent>
                            <w:p w:rsidR="00514F58" w:rsidRPr="002C21BB" w:rsidRDefault="00514F58" w:rsidP="00514F58">
                              <w:pPr>
                                <w:jc w:val="center"/>
                                <w:rPr>
                                  <w:rFonts w:ascii="Angsana New" w:hAnsi="Angsana New" w:cs="Angsana New"/>
                                  <w:cs/>
                                  <w:lang w:bidi="th-TH"/>
                                </w:rPr>
                              </w:pPr>
                              <w:r>
                                <w:rPr>
                                  <w:rFonts w:ascii="Angsana New" w:hAnsi="Angsana New" w:cs="Angsana New" w:hint="cs"/>
                                  <w:cs/>
                                  <w:lang w:bidi="th-TH"/>
                                </w:rPr>
                                <w:t>ด้านนอกของโรงเพาะเห็ด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59527" y="588818"/>
                            <a:ext cx="1604645" cy="13201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2">
                                <a:alpha val="94000"/>
                              </a:schemeClr>
                            </a:solidFill>
                          </a:ln>
                        </pic:spPr>
                      </pic:pic>
                      <wps:wsp>
                        <wps:cNvPr id="20" name="สี่เหลี่ยมผืนผ้า 20"/>
                        <wps:cNvSpPr/>
                        <wps:spPr>
                          <a:xfrm>
                            <a:off x="0" y="0"/>
                            <a:ext cx="3378200" cy="1981200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 Box 18"/>
                        <wps:cNvSpPr txBox="1"/>
                        <wps:spPr>
                          <a:xfrm>
                            <a:off x="2001981" y="311727"/>
                            <a:ext cx="1068070" cy="22796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chemeClr val="tx2">
                                <a:alpha val="94000"/>
                              </a:schemeClr>
                            </a:solidFill>
                          </a:ln>
                          <a:effectLst/>
                        </wps:spPr>
                        <wps:txbx>
                          <w:txbxContent>
                            <w:p w:rsidR="00514F58" w:rsidRPr="002C21BB" w:rsidRDefault="00514F58" w:rsidP="00514F58">
                              <w:pPr>
                                <w:jc w:val="center"/>
                                <w:rPr>
                                  <w:rFonts w:ascii="Angsana New" w:hAnsi="Angsana New" w:cs="Angsana New"/>
                                  <w:cs/>
                                  <w:lang w:bidi="th-TH"/>
                                </w:rPr>
                              </w:pPr>
                              <w:r>
                                <w:rPr>
                                  <w:rFonts w:ascii="Angsana New" w:hAnsi="Angsana New" w:cs="Angsana New" w:hint="cs"/>
                                  <w:cs/>
                                  <w:lang w:bidi="th-TH"/>
                                </w:rPr>
                                <w:t>ด้านนอกของโรงเพาะเห็ด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รูปภาพ 12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781" y="574964"/>
                            <a:ext cx="1640840" cy="134747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2">
                                <a:alpha val="94000"/>
                              </a:schemeClr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กลุ่ม 1" o:spid="_x0000_s1026" style="position:absolute;margin-left:-10.9pt;margin-top:39.65pt;width:266pt;height:156pt;z-index:251671552" coordsize="33782,19812" o:gfxdata="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" o:spid="_x0000_s1027" type="#_x0000_t202" style="position:absolute;left:8243;top:207;width:19119;height:27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xEgsQA&#10;AADbAAAADwAAAGRycy9kb3ducmV2LnhtbESPQWvCQBCF70L/wzKF3nRTC2JSV5GK0UsFtdDrkB2T&#10;0OxsyK4a/fWdg+BthvfmvW9mi9416kJdqD0beB8loIgLb2suDfwc18MpqBCRLTaeycCNAizmL4MZ&#10;ZtZfeU+XQyyVhHDI0EAVY5tpHYqKHIaRb4lFO/nOYZS1K7Xt8CrhrtHjJJlohzVLQ4UtfVVU/B3O&#10;zsBm+12e4v0jLY7L3zys0jzsODfm7bVffoKK1Men+XG9tYIv9PKLDKD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8RILEAAAA2wAAAA8AAAAAAAAAAAAAAAAAmAIAAGRycy9k&#10;b3ducmV2LnhtbFBLBQYAAAAABAAEAPUAAACJAwAAAAA=&#10;" fillcolor="window" strokecolor="#44546a [3215]" strokeweight=".5pt">
                  <v:stroke opacity="61680f"/>
                  <v:textbox>
                    <w:txbxContent>
                      <w:p w:rsidR="00514F58" w:rsidRPr="002C21BB" w:rsidRDefault="00514F58" w:rsidP="00514F58">
                        <w:pPr>
                          <w:jc w:val="center"/>
                          <w:rPr>
                            <w:rFonts w:ascii="Angsana New" w:hAnsi="Angsana New" w:cs="Angsana New"/>
                            <w:cs/>
                            <w:lang w:bidi="th-TH"/>
                          </w:rPr>
                        </w:pPr>
                        <w:r w:rsidRPr="002C21BB">
                          <w:rPr>
                            <w:rFonts w:ascii="Angsana New" w:hAnsi="Angsana New" w:cs="Angsana New" w:hint="cs"/>
                            <w:cs/>
                            <w:lang w:bidi="th-TH"/>
                          </w:rPr>
                          <w:t>โรงเพาะเห็ด</w:t>
                        </w:r>
                        <w:r w:rsidRPr="00514F58">
                          <w:rPr>
                            <w:rFonts w:ascii="Angsana New" w:hAnsi="Angsana New" w:cs="Angsana New" w:hint="cs"/>
                            <w:b/>
                            <w:bCs/>
                            <w:u w:val="single"/>
                            <w:cs/>
                            <w:lang w:bidi="th-TH"/>
                          </w:rPr>
                          <w:t>ไม่เข้าข่าย</w:t>
                        </w:r>
                        <w:r>
                          <w:rPr>
                            <w:rFonts w:ascii="Angsana New" w:hAnsi="Angsana New" w:cs="Angsana New" w:hint="cs"/>
                            <w:cs/>
                            <w:lang w:bidi="th-TH"/>
                          </w:rPr>
                          <w:t>เป็นที่อับอากาศ</w:t>
                        </w:r>
                        <w:r w:rsidRPr="00514F58">
                          <w:rPr>
                            <w:rFonts w:ascii="Angsana New" w:hAnsi="Angsana New" w:cs="Angsana New"/>
                            <w:lang w:bidi="th-TH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7" o:spid="_x0000_s1028" type="#_x0000_t202" style="position:absolute;left:3532;top:3048;width:10209;height:23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Xc9sEA&#10;AADbAAAADwAAAGRycy9kb3ducmV2LnhtbERPS4vCMBC+L/gfwgh7s6kuuFqNIopdLyv4AK9DM7bF&#10;ZlKaqF1/vRGEvc3H95zpvDWVuFHjSssK+lEMgjizuuRcwfGw7o1AOI+ssbJMCv7IwXzW+Zhiou2d&#10;d3Tb+1yEEHYJKii8rxMpXVaQQRfZmjhwZ9sY9AE2udQN3kO4qeQgjofSYMmhocCalgVll/3VKPjZ&#10;/OZn//gaZ4fFKXWrceq2nCr12W0XExCeWv8vfrs3Osz/htcv4QA5e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NV3PbBAAAA2wAAAA8AAAAAAAAAAAAAAAAAmAIAAGRycy9kb3du&#10;cmV2LnhtbFBLBQYAAAAABAAEAPUAAACGAwAAAAA=&#10;" fillcolor="window" strokecolor="#44546a [3215]" strokeweight=".5pt">
                  <v:stroke opacity="61680f"/>
                  <v:textbox>
                    <w:txbxContent>
                      <w:p w:rsidR="00514F58" w:rsidRPr="002C21BB" w:rsidRDefault="00514F58" w:rsidP="00514F58">
                        <w:pPr>
                          <w:jc w:val="center"/>
                          <w:rPr>
                            <w:rFonts w:ascii="Angsana New" w:hAnsi="Angsana New" w:cs="Angsana New"/>
                            <w:cs/>
                            <w:lang w:bidi="th-TH"/>
                          </w:rPr>
                        </w:pPr>
                        <w:r>
                          <w:rPr>
                            <w:rFonts w:ascii="Angsana New" w:hAnsi="Angsana New" w:cs="Angsana New" w:hint="cs"/>
                            <w:cs/>
                            <w:lang w:bidi="th-TH"/>
                          </w:rPr>
                          <w:t>ด้านนอกของโรงเพาะเห็ด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9" o:spid="_x0000_s1029" type="#_x0000_t75" style="position:absolute;left:17595;top:5888;width:16046;height:132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v7uFLDAAAA2gAAAA8AAABkcnMvZG93bnJldi54bWxEj0GLwjAUhO8L/ofwhL2tqYKi1SgiCPWw&#10;sFYRj4/m2Rabl9rEWvfXG2Fhj8PMfMMsVp2pREuNKy0rGA4iEMSZ1SXnCo6H7dcUhPPIGivLpOBJ&#10;DlbL3scCY20fvKc29bkIEHYxKii8r2MpXVaQQTewNXHwLrYx6INscqkbfAS4qeQoiibSYMlhocCa&#10;NgVl1/RuFNwup9/quGn9z3Q3fibD9Nx+Z4lSn/1uPQfhqfP/4b92ohXM4H0l3AC5f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/u4UsMAAADaAAAADwAAAAAAAAAAAAAAAACf&#10;AgAAZHJzL2Rvd25yZXYueG1sUEsFBgAAAAAEAAQA9wAAAI8DAAAAAA==&#10;" stroked="t" strokecolor="#44546a [3215]">
                  <v:stroke opacity="61680f"/>
                  <v:imagedata r:id="rId10" o:title=""/>
                  <v:path arrowok="t"/>
                </v:shape>
                <v:rect id="สี่เหลี่ยมผืนผ้า 20" o:spid="_x0000_s1030" style="position:absolute;width:33782;height:198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oZ/sEA&#10;AADbAAAADwAAAGRycy9kb3ducmV2LnhtbERPTYvCMBC9L+x/CLPgbU0VFKmmpQqCKAhWEfc2NGNb&#10;tpnUJmr995vDgsfH+16kvWnEgzpXW1YwGkYgiAuray4VnI7r7xkI55E1NpZJwYscpMnnxwJjbZ98&#10;oEfuSxFC2MWooPK+jaV0RUUG3dC2xIG72s6gD7Arpe7wGcJNI8dRNJUGaw4NFba0qqj4ze9Gwfkw&#10;udJyOT3J/U92y0b5pt9tL0oNvvpsDsJT79/if/dGKxiH9eFL+AEy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uqGf7BAAAA2wAAAA8AAAAAAAAAAAAAAAAAmAIAAGRycy9kb3du&#10;cmV2LnhtbFBLBQYAAAAABAAEAPUAAACGAwAAAAA=&#10;" filled="f" strokecolor="#1f4d78 [1604]" strokeweight="1pt"/>
                <v:shape id="Text Box 18" o:spid="_x0000_s1031" type="#_x0000_t202" style="position:absolute;left:20019;top:3117;width:10681;height:2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pIhMQA&#10;AADbAAAADwAAAGRycy9kb3ducmV2LnhtbESPQWvCQBCF70L/wzKF3nRTC2JSV5GK0UsFtdDrkB2T&#10;0OxsyK4a/fWdg+BthvfmvW9mi9416kJdqD0beB8loIgLb2suDfwc18MpqBCRLTaeycCNAizmL4MZ&#10;ZtZfeU+XQyyVhHDI0EAVY5tpHYqKHIaRb4lFO/nOYZS1K7Xt8CrhrtHjJJlohzVLQ4UtfVVU/B3O&#10;zsBm+12e4v0jLY7L3zys0jzsODfm7bVffoKK1Men+XG9tYIvsPKLDKD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KSITEAAAA2wAAAA8AAAAAAAAAAAAAAAAAmAIAAGRycy9k&#10;b3ducmV2LnhtbFBLBQYAAAAABAAEAPUAAACJAwAAAAA=&#10;" fillcolor="window" strokecolor="#44546a [3215]" strokeweight=".5pt">
                  <v:stroke opacity="61680f"/>
                  <v:textbox>
                    <w:txbxContent>
                      <w:p w:rsidR="00514F58" w:rsidRPr="002C21BB" w:rsidRDefault="00514F58" w:rsidP="00514F58">
                        <w:pPr>
                          <w:jc w:val="center"/>
                          <w:rPr>
                            <w:rFonts w:ascii="Angsana New" w:hAnsi="Angsana New" w:cs="Angsana New"/>
                            <w:cs/>
                            <w:lang w:bidi="th-TH"/>
                          </w:rPr>
                        </w:pPr>
                        <w:r>
                          <w:rPr>
                            <w:rFonts w:ascii="Angsana New" w:hAnsi="Angsana New" w:cs="Angsana New" w:hint="cs"/>
                            <w:cs/>
                            <w:lang w:bidi="th-TH"/>
                          </w:rPr>
                          <w:t>ด้านนอกของโรงเพาะเห็ด</w:t>
                        </w:r>
                      </w:p>
                    </w:txbxContent>
                  </v:textbox>
                </v:shape>
                <v:shape id="รูปภาพ 12" o:spid="_x0000_s1032" type="#_x0000_t75" style="position:absolute;left:207;top:5749;width:16409;height:134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FJ1OTAAAAA2wAAAA8AAABkcnMvZG93bnJldi54bWxET0trwkAQvhf8D8sI3upEDyLRVXwglNIe&#10;NB56HLLTJG12Nuyumv77riB4m4/vOct1b1t1ZR8aJxom4wwUS+lMI5WGc3F4nYMKkcRQ64Q1/HGA&#10;9WrwsqTcuJsc+XqKlUohEnLSUMfY5YihrNlSGLuOJXHfzluKCfoKjadbCrctTrNshpYaSQ01dbyr&#10;ufw9XayGPb6Hr09BX+zMlh1uPvzhZ671aNhvFqAi9/EpfrjfTJo/hfsv6QBc/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EUnU5MAAAADbAAAADwAAAAAAAAAAAAAAAACfAgAA&#10;ZHJzL2Rvd25yZXYueG1sUEsFBgAAAAAEAAQA9wAAAIwDAAAAAA==&#10;" stroked="t" strokecolor="#44546a [3215]">
                  <v:stroke opacity="61680f"/>
                  <v:imagedata r:id="rId11" o:title=""/>
                  <v:path arrowok="t"/>
                </v:shape>
              </v:group>
            </w:pict>
          </mc:Fallback>
        </mc:AlternateContent>
      </w:r>
      <w:r w:rsidR="00352F34">
        <w:rPr>
          <w:noProof/>
          <w:lang w:bidi="th-TH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3843866</wp:posOffset>
                </wp:positionH>
                <wp:positionV relativeFrom="paragraph">
                  <wp:posOffset>507577</wp:posOffset>
                </wp:positionV>
                <wp:extent cx="2455333" cy="1888066"/>
                <wp:effectExtent l="0" t="0" r="21590" b="17145"/>
                <wp:wrapNone/>
                <wp:docPr id="22" name="กลุ่ม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55333" cy="1888066"/>
                          <a:chOff x="0" y="0"/>
                          <a:chExt cx="2444346" cy="2098964"/>
                        </a:xfrm>
                      </wpg:grpSpPr>
                      <pic:pic xmlns:pic="http://schemas.openxmlformats.org/drawingml/2006/picture">
                        <pic:nvPicPr>
                          <pic:cNvPr id="14" name="รูปภาพ 1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54" y="623454"/>
                            <a:ext cx="2413000" cy="14058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5" name="Text Box 15"/>
                        <wps:cNvSpPr txBox="1"/>
                        <wps:spPr>
                          <a:xfrm>
                            <a:off x="166254" y="55418"/>
                            <a:ext cx="2067560" cy="51244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514F58" w:rsidRDefault="00514F58" w:rsidP="00514F58">
                              <w:pPr>
                                <w:spacing w:after="0"/>
                                <w:jc w:val="center"/>
                                <w:rPr>
                                  <w:rFonts w:ascii="Angsana New" w:hAnsi="Angsana New" w:cs="Angsana New"/>
                                  <w:lang w:bidi="th-TH"/>
                                </w:rPr>
                              </w:pPr>
                              <w:r w:rsidRPr="002C21BB">
                                <w:rPr>
                                  <w:rFonts w:ascii="Angsana New" w:hAnsi="Angsana New" w:cs="Angsana New" w:hint="cs"/>
                                  <w:cs/>
                                  <w:lang w:bidi="th-TH"/>
                                </w:rPr>
                                <w:t>โรงเพาะเห็ด</w:t>
                              </w:r>
                              <w:r>
                                <w:rPr>
                                  <w:rFonts w:ascii="Angsana New" w:hAnsi="Angsana New" w:cs="Angsana New" w:hint="cs"/>
                                  <w:cs/>
                                  <w:lang w:bidi="th-TH"/>
                                </w:rPr>
                                <w:t>เข้าข่ายเป็นที่อับอากาศแบบชั่วคราว</w:t>
                              </w:r>
                            </w:p>
                            <w:p w:rsidR="00514F58" w:rsidRPr="00514F58" w:rsidRDefault="00514F58" w:rsidP="00514F58">
                              <w:pPr>
                                <w:spacing w:after="0"/>
                                <w:jc w:val="center"/>
                                <w:rPr>
                                  <w:rFonts w:ascii="Angsana New" w:hAnsi="Angsana New" w:cs="Angsana New"/>
                                  <w:b/>
                                  <w:bCs/>
                                  <w:cs/>
                                  <w:lang w:bidi="th-TH"/>
                                </w:rPr>
                              </w:pPr>
                              <w:r w:rsidRPr="00514F58">
                                <w:rPr>
                                  <w:rFonts w:ascii="Angsana New" w:hAnsi="Angsana New" w:cs="Angsana New"/>
                                  <w:b/>
                                  <w:bCs/>
                                  <w:lang w:bidi="th-TH"/>
                                </w:rPr>
                                <w:t>Temporary Confined Space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สี่เหลี่ยมผืนผ้า 21"/>
                        <wps:cNvSpPr/>
                        <wps:spPr>
                          <a:xfrm>
                            <a:off x="0" y="0"/>
                            <a:ext cx="2444346" cy="2098964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5B9BD5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กลุ่ม 22" o:spid="_x0000_s1033" style="position:absolute;margin-left:302.65pt;margin-top:39.95pt;width:193.35pt;height:148.65pt;z-index:251674624;mso-width-relative:margin;mso-height-relative:margin" coordsize="24443,209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">
                <v:shape id="รูปภาพ 14" o:spid="_x0000_s1034" type="#_x0000_t75" style="position:absolute;left:138;top:6234;width:24130;height:140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6yygXDAAAA2wAAAA8AAABkcnMvZG93bnJldi54bWxET01rwkAQvRf8D8sIvTUbi5Qa3QQtFKwH&#10;wdiCx2l2TEKzs3F3q+m/d4WCt3m8z1kUg+nEmZxvLSuYJCkI4srqlmsFn/v3p1cQPiBr7CyTgj/y&#10;UOSjhwVm2l54R+cy1CKGsM9QQRNCn0npq4YM+sT2xJE7WmcwROhqqR1eYrjp5HOavkiDLceGBnt6&#10;a6j6KX+NgtPm5L7lZjuUh4lZfRy/pk7P1ko9joflHESgIdzF/+61jvOncPslHiDzK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rLKBcMAAADbAAAADwAAAAAAAAAAAAAAAACf&#10;AgAAZHJzL2Rvd25yZXYueG1sUEsFBgAAAAAEAAQA9wAAAI8DAAAAAA==&#10;">
                  <v:imagedata r:id="rId13" o:title=""/>
                  <v:path arrowok="t"/>
                </v:shape>
                <v:shape id="Text Box 15" o:spid="_x0000_s1035" type="#_x0000_t202" style="position:absolute;left:1662;top:554;width:20676;height:51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0OrsAA&#10;AADbAAAADwAAAGRycy9kb3ducmV2LnhtbERPTWsCMRC9F/ofwhS81WyFil2NIgXBSxG3HuptSMbd&#10;6GaybOK6+uuNIPQ2j/c5s0XvatFRG6xnBR/DDASx9sZyqWD3u3qfgAgR2WDtmRRcKcBi/voyw9z4&#10;C2+pK2IpUgiHHBVUMTa5lEFX5DAMfUOcuINvHcYE21KaFi8p3NVylGVj6dByaqiwoe+K9Kk4OwWG&#10;/zzrvf25WS60/bptJkfdKTV465dTEJH6+C9+utcmzf+Exy/pADm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M0OrsAAAADbAAAADwAAAAAAAAAAAAAAAACYAgAAZHJzL2Rvd25y&#10;ZXYueG1sUEsFBgAAAAAEAAQA9QAAAIUDAAAAAA==&#10;" fillcolor="window" strokeweight=".5pt">
                  <v:textbox>
                    <w:txbxContent>
                      <w:p w:rsidR="00514F58" w:rsidRDefault="00514F58" w:rsidP="00514F58">
                        <w:pPr>
                          <w:spacing w:after="0"/>
                          <w:jc w:val="center"/>
                          <w:rPr>
                            <w:rFonts w:ascii="Angsana New" w:hAnsi="Angsana New" w:cs="Angsana New"/>
                            <w:lang w:bidi="th-TH"/>
                          </w:rPr>
                        </w:pPr>
                        <w:r w:rsidRPr="002C21BB">
                          <w:rPr>
                            <w:rFonts w:ascii="Angsana New" w:hAnsi="Angsana New" w:cs="Angsana New" w:hint="cs"/>
                            <w:cs/>
                            <w:lang w:bidi="th-TH"/>
                          </w:rPr>
                          <w:t>โรงเพาะเห็ด</w:t>
                        </w:r>
                        <w:r>
                          <w:rPr>
                            <w:rFonts w:ascii="Angsana New" w:hAnsi="Angsana New" w:cs="Angsana New" w:hint="cs"/>
                            <w:cs/>
                            <w:lang w:bidi="th-TH"/>
                          </w:rPr>
                          <w:t>เข้าข่ายเป็นที่อับอากาศแบบชั่วคราว</w:t>
                        </w:r>
                      </w:p>
                      <w:p w:rsidR="00514F58" w:rsidRPr="00514F58" w:rsidRDefault="00514F58" w:rsidP="00514F58">
                        <w:pPr>
                          <w:spacing w:after="0"/>
                          <w:jc w:val="center"/>
                          <w:rPr>
                            <w:rFonts w:ascii="Angsana New" w:hAnsi="Angsana New" w:cs="Angsana New"/>
                            <w:b/>
                            <w:bCs/>
                            <w:cs/>
                            <w:lang w:bidi="th-TH"/>
                          </w:rPr>
                        </w:pPr>
                        <w:r w:rsidRPr="00514F58">
                          <w:rPr>
                            <w:rFonts w:ascii="Angsana New" w:hAnsi="Angsana New" w:cs="Angsana New"/>
                            <w:b/>
                            <w:bCs/>
                            <w:lang w:bidi="th-TH"/>
                          </w:rPr>
                          <w:t>Temporary Confined Space</w:t>
                        </w:r>
                      </w:p>
                    </w:txbxContent>
                  </v:textbox>
                </v:shape>
                <v:rect id="สี่เหลี่ยมผืนผ้า 21" o:spid="_x0000_s1036" style="position:absolute;width:24443;height:20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Q1jsQA&#10;AADbAAAADwAAAGRycy9kb3ducmV2LnhtbESP3YrCMBSE7xd8h3AEbxZN64Ur1SgiKqIXiz8PcEiO&#10;bbE5KU2sdZ9+Iyzs5TAz3zDzZWcr0VLjS8cK0lECglg7U3Ku4HrZDqcgfEA2WDkmBS/ysFz0PuaY&#10;GffkE7XnkIsIYZ+hgiKEOpPS64Is+pGriaN3c43FEGWTS9PgM8JtJcdJMpEWS44LBda0Lkjfzw+r&#10;YHP4/vks79ftYXM8prsvbfWj3Sk16HerGYhAXfgP/7X3RsE4hfeX+AP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wkNY7EAAAA2wAAAA8AAAAAAAAAAAAAAAAAmAIAAGRycy9k&#10;b3ducmV2LnhtbFBLBQYAAAAABAAEAPUAAACJAwAAAAA=&#10;" filled="f" strokecolor="#41719c" strokeweight="1pt"/>
              </v:group>
            </w:pict>
          </mc:Fallback>
        </mc:AlternateContent>
      </w:r>
      <w:r w:rsidR="00065ACD">
        <w:rPr>
          <w:rFonts w:asciiTheme="majorBidi" w:hAnsiTheme="majorBidi" w:cstheme="majorBidi" w:hint="cs"/>
          <w:sz w:val="28"/>
          <w:szCs w:val="28"/>
          <w:cs/>
          <w:lang w:bidi="th-TH"/>
        </w:rPr>
        <w:t xml:space="preserve">   </w:t>
      </w:r>
      <w:r w:rsidR="00830716">
        <w:rPr>
          <w:rFonts w:asciiTheme="majorBidi" w:hAnsiTheme="majorBidi" w:cstheme="majorBidi" w:hint="cs"/>
          <w:sz w:val="28"/>
          <w:szCs w:val="28"/>
          <w:cs/>
          <w:lang w:bidi="th-TH"/>
        </w:rPr>
        <w:t>เช่น</w:t>
      </w:r>
      <w:r w:rsidR="00065ACD">
        <w:rPr>
          <w:rFonts w:asciiTheme="majorBidi" w:hAnsiTheme="majorBidi" w:cstheme="majorBidi" w:hint="cs"/>
          <w:sz w:val="28"/>
          <w:szCs w:val="28"/>
          <w:cs/>
          <w:lang w:bidi="th-TH"/>
        </w:rPr>
        <w:t>ในกระบวนการผลิตเห็ด บางครั้งมีการอัด</w:t>
      </w:r>
      <w:r w:rsidR="00065ACD" w:rsidRPr="00065ACD">
        <w:rPr>
          <w:rFonts w:asciiTheme="majorBidi" w:hAnsiTheme="majorBidi" w:cs="Angsana New"/>
          <w:sz w:val="28"/>
          <w:szCs w:val="28"/>
          <w:cs/>
          <w:lang w:bidi="th-TH"/>
        </w:rPr>
        <w:t>ก๊าซคาร์บอนไดออกไซด์</w:t>
      </w:r>
      <w:r w:rsidR="00830716">
        <w:rPr>
          <w:rFonts w:asciiTheme="majorBidi" w:hAnsiTheme="majorBidi" w:cs="Angsana New" w:hint="cs"/>
          <w:sz w:val="28"/>
          <w:szCs w:val="28"/>
          <w:cs/>
          <w:lang w:bidi="th-TH"/>
        </w:rPr>
        <w:t>เข้าไปในโรงเพาะเห็ด</w:t>
      </w:r>
      <w:r w:rsidR="00065ACD">
        <w:rPr>
          <w:rFonts w:asciiTheme="majorBidi" w:hAnsiTheme="majorBidi" w:cs="Angsana New" w:hint="cs"/>
          <w:sz w:val="28"/>
          <w:szCs w:val="28"/>
          <w:cs/>
          <w:lang w:bidi="th-TH"/>
        </w:rPr>
        <w:t xml:space="preserve"> ซึ่งหนักกว่าอากาศคือ </w:t>
      </w:r>
      <w:r w:rsidR="002D2457" w:rsidRPr="002D2457">
        <w:rPr>
          <w:rFonts w:asciiTheme="majorBidi" w:hAnsiTheme="majorBidi" w:cs="Angsana New"/>
          <w:sz w:val="28"/>
          <w:szCs w:val="28"/>
          <w:lang w:bidi="th-TH"/>
        </w:rPr>
        <w:t>1.98 kg/m3</w:t>
      </w:r>
      <w:r w:rsidR="00830716">
        <w:rPr>
          <w:rFonts w:asciiTheme="majorBidi" w:hAnsiTheme="majorBidi" w:cs="Angsana New" w:hint="cs"/>
          <w:sz w:val="28"/>
          <w:szCs w:val="28"/>
          <w:cs/>
          <w:lang w:bidi="th-TH"/>
        </w:rPr>
        <w:t>เมื่ออัดเข้าไป</w:t>
      </w:r>
      <w:r w:rsidR="00065ACD">
        <w:rPr>
          <w:rFonts w:asciiTheme="majorBidi" w:hAnsiTheme="majorBidi" w:cs="Angsana New" w:hint="cs"/>
          <w:sz w:val="28"/>
          <w:szCs w:val="28"/>
          <w:cs/>
          <w:lang w:bidi="th-TH"/>
        </w:rPr>
        <w:t xml:space="preserve">ทำให้อากาศ-ออกซิเจนซึ่งเบากว่าคือ </w:t>
      </w:r>
      <w:r w:rsidR="00065ACD">
        <w:rPr>
          <w:rFonts w:asciiTheme="majorBidi" w:hAnsiTheme="majorBidi" w:cs="Angsana New"/>
          <w:sz w:val="28"/>
          <w:szCs w:val="28"/>
          <w:lang w:bidi="th-TH"/>
        </w:rPr>
        <w:t xml:space="preserve">1.2 Kg/m3 </w:t>
      </w:r>
      <w:r w:rsidR="00065ACD">
        <w:rPr>
          <w:rFonts w:asciiTheme="majorBidi" w:hAnsiTheme="majorBidi" w:cs="Angsana New" w:hint="cs"/>
          <w:sz w:val="28"/>
          <w:szCs w:val="28"/>
          <w:cs/>
          <w:lang w:bidi="th-TH"/>
        </w:rPr>
        <w:t xml:space="preserve"> จะลอยขึ้นด้านบน เมื่อมีแรงงานเข้าไปทำให้ขาดอากาศหายใจ</w:t>
      </w:r>
    </w:p>
    <w:p w:rsidR="00C7704C" w:rsidRPr="009C3A2A" w:rsidRDefault="00C7704C" w:rsidP="00B42162">
      <w:pPr>
        <w:pStyle w:val="a3"/>
        <w:rPr>
          <w:rFonts w:asciiTheme="majorBidi" w:hAnsiTheme="majorBidi" w:cstheme="majorBidi"/>
          <w:sz w:val="28"/>
          <w:szCs w:val="28"/>
          <w:lang w:bidi="th-TH"/>
        </w:rPr>
      </w:pPr>
    </w:p>
    <w:p w:rsidR="00C7704C" w:rsidRPr="009C3A2A" w:rsidRDefault="00C7704C" w:rsidP="00B42162">
      <w:pPr>
        <w:pStyle w:val="a3"/>
        <w:rPr>
          <w:rFonts w:asciiTheme="majorBidi" w:hAnsiTheme="majorBidi" w:cstheme="majorBidi"/>
          <w:sz w:val="28"/>
          <w:szCs w:val="28"/>
          <w:lang w:bidi="th-TH"/>
        </w:rPr>
      </w:pPr>
    </w:p>
    <w:p w:rsidR="00A86CD0" w:rsidRPr="009C3A2A" w:rsidRDefault="00A86CD0" w:rsidP="00B42162">
      <w:pPr>
        <w:pStyle w:val="a3"/>
        <w:rPr>
          <w:rFonts w:asciiTheme="majorBidi" w:hAnsiTheme="majorBidi" w:cstheme="majorBidi"/>
          <w:sz w:val="28"/>
          <w:szCs w:val="28"/>
        </w:rPr>
      </w:pPr>
    </w:p>
    <w:p w:rsidR="00A86CD0" w:rsidRPr="009C3A2A" w:rsidRDefault="00A86CD0" w:rsidP="00B42162">
      <w:pPr>
        <w:pStyle w:val="a3"/>
        <w:rPr>
          <w:rFonts w:asciiTheme="majorBidi" w:hAnsiTheme="majorBidi" w:cstheme="majorBidi"/>
          <w:sz w:val="28"/>
          <w:szCs w:val="28"/>
        </w:rPr>
      </w:pPr>
    </w:p>
    <w:p w:rsidR="00E05841" w:rsidRPr="009C3A2A" w:rsidRDefault="00E05841" w:rsidP="00B42162">
      <w:pPr>
        <w:pStyle w:val="a3"/>
        <w:rPr>
          <w:rFonts w:asciiTheme="majorBidi" w:hAnsiTheme="majorBidi" w:cstheme="majorBidi"/>
          <w:sz w:val="28"/>
          <w:szCs w:val="28"/>
        </w:rPr>
      </w:pPr>
    </w:p>
    <w:p w:rsidR="00E05841" w:rsidRPr="009C3A2A" w:rsidRDefault="00E05841" w:rsidP="00B42162">
      <w:pPr>
        <w:pStyle w:val="a3"/>
        <w:rPr>
          <w:rFonts w:asciiTheme="majorBidi" w:hAnsiTheme="majorBidi" w:cstheme="majorBidi"/>
          <w:sz w:val="28"/>
          <w:szCs w:val="28"/>
        </w:rPr>
      </w:pPr>
    </w:p>
    <w:p w:rsidR="00065ACD" w:rsidRDefault="00065ACD" w:rsidP="00352F34">
      <w:pPr>
        <w:rPr>
          <w:rFonts w:asciiTheme="majorBidi" w:hAnsiTheme="majorBidi" w:cstheme="majorBidi"/>
          <w:sz w:val="28"/>
          <w:szCs w:val="28"/>
        </w:rPr>
      </w:pPr>
    </w:p>
    <w:p w:rsidR="00065ACD" w:rsidRDefault="00863DF0" w:rsidP="00065ACD">
      <w:pPr>
        <w:spacing w:after="0"/>
        <w:jc w:val="thaiDistribute"/>
        <w:rPr>
          <w:rFonts w:asciiTheme="majorBidi" w:eastAsia="Times New Roman" w:hAnsiTheme="majorBidi" w:cstheme="majorBidi"/>
          <w:b/>
          <w:bCs/>
          <w:sz w:val="28"/>
          <w:szCs w:val="28"/>
          <w:u w:val="single"/>
          <w:lang w:bidi="th-TH"/>
        </w:rPr>
      </w:pPr>
      <w:r w:rsidRPr="004E5E2C">
        <w:rPr>
          <w:rFonts w:ascii="Browallia New" w:eastAsia="Times New Roman" w:hAnsi="Browallia New" w:cs="Browallia New"/>
          <w:noProof/>
          <w:sz w:val="28"/>
          <w:szCs w:val="28"/>
          <w:lang w:bidi="th-TH"/>
        </w:rPr>
        <w:drawing>
          <wp:anchor distT="0" distB="0" distL="114300" distR="114300" simplePos="0" relativeHeight="251676672" behindDoc="1" locked="0" layoutInCell="1" allowOverlap="1" wp14:anchorId="17B9B359" wp14:editId="4A222410">
            <wp:simplePos x="0" y="0"/>
            <wp:positionH relativeFrom="column">
              <wp:posOffset>3401060</wp:posOffset>
            </wp:positionH>
            <wp:positionV relativeFrom="paragraph">
              <wp:posOffset>5715</wp:posOffset>
            </wp:positionV>
            <wp:extent cx="3070860" cy="2418715"/>
            <wp:effectExtent l="0" t="19050" r="0" b="57785"/>
            <wp:wrapNone/>
            <wp:docPr id="4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anchor>
        </w:drawing>
      </w:r>
      <w:r w:rsidR="003979D4">
        <w:rPr>
          <w:rFonts w:asciiTheme="majorBidi" w:eastAsia="Times New Roman" w:hAnsiTheme="majorBidi" w:cstheme="majorBidi"/>
          <w:b/>
          <w:bCs/>
          <w:sz w:val="28"/>
          <w:szCs w:val="28"/>
          <w:u w:val="single"/>
          <w:cs/>
          <w:lang w:bidi="th-TH"/>
        </w:rPr>
        <w:t>หลักการทำงาน</w:t>
      </w:r>
      <w:bookmarkStart w:id="0" w:name="_GoBack"/>
      <w:bookmarkEnd w:id="0"/>
      <w:r w:rsidR="003979D4" w:rsidRPr="00CD5024">
        <w:rPr>
          <w:rFonts w:asciiTheme="majorBidi" w:eastAsia="Times New Roman" w:hAnsiTheme="majorBidi" w:cstheme="majorBidi"/>
          <w:b/>
          <w:bCs/>
          <w:sz w:val="28"/>
          <w:szCs w:val="28"/>
          <w:lang w:bidi="th-TH"/>
        </w:rPr>
        <w:t>“</w:t>
      </w:r>
      <w:r w:rsidR="003979D4" w:rsidRPr="00CD5024">
        <w:rPr>
          <w:rFonts w:asciiTheme="majorBidi" w:eastAsia="Times New Roman" w:hAnsiTheme="majorBidi" w:cstheme="majorBidi"/>
          <w:b/>
          <w:bCs/>
          <w:sz w:val="28"/>
          <w:szCs w:val="28"/>
          <w:cs/>
          <w:lang w:bidi="th-TH"/>
        </w:rPr>
        <w:t>ที่อับอากาศชั่วคราว”</w:t>
      </w:r>
      <w:r w:rsidR="003979D4" w:rsidRPr="00CD5024">
        <w:rPr>
          <w:rFonts w:asciiTheme="majorBidi" w:hAnsiTheme="majorBidi" w:cstheme="majorBidi"/>
          <w:sz w:val="28"/>
          <w:szCs w:val="28"/>
          <w:lang w:bidi="th-TH"/>
        </w:rPr>
        <w:t>(</w:t>
      </w:r>
      <w:r w:rsidR="003979D4" w:rsidRPr="00CD5024">
        <w:rPr>
          <w:rFonts w:asciiTheme="majorBidi" w:eastAsia="Times New Roman" w:hAnsiTheme="majorBidi" w:cstheme="majorBidi"/>
          <w:b/>
          <w:bCs/>
          <w:sz w:val="28"/>
          <w:szCs w:val="28"/>
          <w:lang w:bidi="th-TH"/>
        </w:rPr>
        <w:t>Temporary Confined Space)</w:t>
      </w:r>
    </w:p>
    <w:p w:rsidR="0082115D" w:rsidRPr="009C3A2A" w:rsidRDefault="0082115D" w:rsidP="00065ACD">
      <w:pPr>
        <w:spacing w:after="0"/>
        <w:rPr>
          <w:rFonts w:asciiTheme="majorBidi" w:eastAsia="Times New Roman" w:hAnsiTheme="majorBidi" w:cstheme="majorBidi"/>
          <w:sz w:val="28"/>
          <w:szCs w:val="28"/>
          <w:rtl/>
          <w:cs/>
        </w:rPr>
      </w:pPr>
      <w:r w:rsidRPr="009C3A2A">
        <w:rPr>
          <w:rFonts w:asciiTheme="majorBidi" w:eastAsia="Times New Roman" w:hAnsiTheme="majorBidi" w:cstheme="majorBidi"/>
          <w:b/>
          <w:bCs/>
          <w:sz w:val="28"/>
          <w:szCs w:val="28"/>
          <w:u w:val="single"/>
          <w:cs/>
          <w:lang w:bidi="th-TH"/>
        </w:rPr>
        <w:t>สำหรับแรงงานนอกระบบ หรือภาคเกษตรกรรม</w:t>
      </w:r>
      <w:r w:rsidRPr="009C3A2A">
        <w:rPr>
          <w:rFonts w:asciiTheme="majorBidi" w:eastAsia="Times New Roman" w:hAnsiTheme="majorBidi" w:cstheme="majorBidi"/>
          <w:sz w:val="28"/>
          <w:szCs w:val="28"/>
          <w:rtl/>
          <w:cs/>
        </w:rPr>
        <w:t xml:space="preserve">  </w:t>
      </w:r>
      <w:r w:rsidR="00E05841" w:rsidRPr="009C3A2A">
        <w:rPr>
          <w:rFonts w:asciiTheme="majorBidi" w:eastAsia="Times New Roman" w:hAnsiTheme="majorBidi" w:cstheme="majorBidi"/>
          <w:sz w:val="28"/>
          <w:szCs w:val="28"/>
          <w:cs/>
          <w:lang w:bidi="th-TH"/>
        </w:rPr>
        <w:t xml:space="preserve"> </w:t>
      </w:r>
      <w:r w:rsidRPr="009C3A2A">
        <w:rPr>
          <w:rFonts w:asciiTheme="majorBidi" w:eastAsia="Times New Roman" w:hAnsiTheme="majorBidi" w:cstheme="majorBidi"/>
          <w:b/>
          <w:bCs/>
          <w:sz w:val="28"/>
          <w:szCs w:val="28"/>
          <w:u w:val="single"/>
          <w:cs/>
          <w:lang w:bidi="th-TH"/>
        </w:rPr>
        <w:t>ต้องให้มีตามนี้</w:t>
      </w:r>
    </w:p>
    <w:p w:rsidR="00352F34" w:rsidRDefault="00352F34" w:rsidP="00352F34">
      <w:pPr>
        <w:numPr>
          <w:ilvl w:val="0"/>
          <w:numId w:val="7"/>
        </w:numPr>
        <w:spacing w:after="0" w:line="240" w:lineRule="auto"/>
        <w:rPr>
          <w:rFonts w:ascii="Cordia New" w:eastAsia="Times New Roman" w:hAnsi="Cordia New"/>
          <w:sz w:val="28"/>
          <w:szCs w:val="28"/>
        </w:rPr>
      </w:pPr>
      <w:r>
        <w:rPr>
          <w:rFonts w:ascii="Cordia New" w:eastAsia="Times New Roman" w:hAnsi="Cordia New"/>
          <w:sz w:val="28"/>
          <w:szCs w:val="28"/>
          <w:cs/>
          <w:lang w:bidi="th-TH"/>
        </w:rPr>
        <w:t xml:space="preserve">ติดป้าย“ </w:t>
      </w:r>
      <w:r w:rsidRPr="002D2457">
        <w:rPr>
          <w:rFonts w:ascii="Cordia New" w:eastAsia="Times New Roman" w:hAnsi="Cordia New" w:hint="cs"/>
          <w:b/>
          <w:bCs/>
          <w:sz w:val="28"/>
          <w:szCs w:val="28"/>
          <w:cs/>
          <w:lang w:bidi="th-TH"/>
        </w:rPr>
        <w:t xml:space="preserve">ที่อับอากาศ </w:t>
      </w:r>
      <w:r w:rsidR="002D2457" w:rsidRPr="002D2457">
        <w:rPr>
          <w:rFonts w:ascii="Cordia New" w:eastAsia="Times New Roman" w:hAnsi="Cordia New" w:hint="cs"/>
          <w:b/>
          <w:bCs/>
          <w:sz w:val="28"/>
          <w:szCs w:val="28"/>
          <w:cs/>
          <w:lang w:bidi="th-TH"/>
        </w:rPr>
        <w:t xml:space="preserve">อันตราย </w:t>
      </w:r>
      <w:r w:rsidR="002D2457" w:rsidRPr="002D2457">
        <w:rPr>
          <w:rFonts w:ascii="Cordia New" w:eastAsia="Times New Roman" w:hAnsi="Cordia New"/>
          <w:b/>
          <w:bCs/>
          <w:sz w:val="28"/>
          <w:szCs w:val="28"/>
          <w:cs/>
          <w:lang w:bidi="th-TH"/>
        </w:rPr>
        <w:t>ห้ามเข้า</w:t>
      </w:r>
      <w:r w:rsidRPr="00352F34">
        <w:rPr>
          <w:rFonts w:ascii="Cordia New" w:eastAsia="Times New Roman" w:hAnsi="Cordia New"/>
          <w:sz w:val="28"/>
          <w:szCs w:val="28"/>
          <w:cs/>
          <w:lang w:bidi="th-TH"/>
        </w:rPr>
        <w:t xml:space="preserve"> ” บริเวณทางเข้า</w:t>
      </w:r>
      <w:r w:rsidR="00AA6AA7">
        <w:rPr>
          <w:rFonts w:ascii="Cordia New" w:eastAsia="Times New Roman" w:hAnsi="Cordia New" w:hint="cs"/>
          <w:sz w:val="28"/>
          <w:szCs w:val="28"/>
          <w:cs/>
          <w:lang w:bidi="th-TH"/>
        </w:rPr>
        <w:t>-ออก</w:t>
      </w:r>
    </w:p>
    <w:p w:rsidR="0082115D" w:rsidRPr="002C21BB" w:rsidRDefault="0082115D" w:rsidP="00065ACD">
      <w:pPr>
        <w:numPr>
          <w:ilvl w:val="0"/>
          <w:numId w:val="7"/>
        </w:numPr>
        <w:spacing w:after="0" w:line="240" w:lineRule="auto"/>
        <w:rPr>
          <w:rFonts w:ascii="Cordia New" w:eastAsia="Times New Roman" w:hAnsi="Cordia New"/>
          <w:sz w:val="28"/>
          <w:szCs w:val="28"/>
        </w:rPr>
      </w:pPr>
      <w:r w:rsidRPr="009C3A2A">
        <w:rPr>
          <w:rFonts w:asciiTheme="majorBidi" w:eastAsia="Times New Roman" w:hAnsiTheme="majorBidi" w:cstheme="majorBidi"/>
          <w:sz w:val="28"/>
          <w:szCs w:val="28"/>
          <w:cs/>
          <w:lang w:bidi="th-TH"/>
        </w:rPr>
        <w:t>จัดให้</w:t>
      </w:r>
      <w:r w:rsidRPr="002C21BB">
        <w:rPr>
          <w:rFonts w:ascii="Cordia New" w:eastAsia="Times New Roman" w:hAnsi="Cordia New"/>
          <w:sz w:val="28"/>
          <w:szCs w:val="28"/>
          <w:cs/>
          <w:lang w:bidi="th-TH"/>
        </w:rPr>
        <w:t xml:space="preserve">มีผู้ช่วย </w:t>
      </w:r>
      <w:r w:rsidRPr="002C21BB">
        <w:rPr>
          <w:rFonts w:ascii="Cordia New" w:eastAsia="Times New Roman" w:hAnsi="Cordia New"/>
          <w:sz w:val="28"/>
          <w:szCs w:val="28"/>
        </w:rPr>
        <w:t xml:space="preserve">1 </w:t>
      </w:r>
      <w:r w:rsidRPr="002C21BB">
        <w:rPr>
          <w:rFonts w:ascii="Cordia New" w:eastAsia="Times New Roman" w:hAnsi="Cordia New"/>
          <w:sz w:val="28"/>
          <w:szCs w:val="28"/>
          <w:cs/>
          <w:lang w:bidi="th-TH"/>
        </w:rPr>
        <w:t xml:space="preserve">หรือ </w:t>
      </w:r>
      <w:r w:rsidRPr="002C21BB">
        <w:rPr>
          <w:rFonts w:ascii="Cordia New" w:eastAsia="Times New Roman" w:hAnsi="Cordia New"/>
          <w:sz w:val="28"/>
          <w:szCs w:val="28"/>
        </w:rPr>
        <w:t xml:space="preserve">2 </w:t>
      </w:r>
      <w:r w:rsidR="00F14607">
        <w:rPr>
          <w:rFonts w:ascii="Cordia New" w:eastAsia="Times New Roman" w:hAnsi="Cordia New"/>
          <w:sz w:val="28"/>
          <w:szCs w:val="28"/>
          <w:cs/>
          <w:lang w:bidi="th-TH"/>
        </w:rPr>
        <w:t>คนเฝ้าที่ ทาง</w:t>
      </w:r>
      <w:r w:rsidR="00F14607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เข้า-ออก </w:t>
      </w:r>
      <w:r w:rsidRPr="002C21BB">
        <w:rPr>
          <w:rFonts w:ascii="Cordia New" w:eastAsia="Times New Roman" w:hAnsi="Cordia New"/>
          <w:sz w:val="28"/>
          <w:szCs w:val="28"/>
          <w:cs/>
          <w:lang w:bidi="th-TH"/>
        </w:rPr>
        <w:t>ตลอดเวลา</w:t>
      </w:r>
    </w:p>
    <w:p w:rsidR="003D0A8B" w:rsidRDefault="003D0A8B" w:rsidP="00065ACD">
      <w:pPr>
        <w:numPr>
          <w:ilvl w:val="0"/>
          <w:numId w:val="7"/>
        </w:numPr>
        <w:spacing w:after="0" w:line="240" w:lineRule="auto"/>
        <w:rPr>
          <w:rFonts w:ascii="Cordia New" w:eastAsia="Times New Roman" w:hAnsi="Cordia New"/>
          <w:sz w:val="28"/>
          <w:szCs w:val="28"/>
        </w:rPr>
      </w:pPr>
      <w:r>
        <w:rPr>
          <w:rFonts w:ascii="Cordia New" w:eastAsia="Times New Roman" w:hAnsi="Cordia New"/>
          <w:sz w:val="28"/>
          <w:szCs w:val="28"/>
          <w:cs/>
          <w:lang w:bidi="th-TH"/>
        </w:rPr>
        <w:t>จัดให้มี</w:t>
      </w:r>
      <w:r w:rsidR="0082115D" w:rsidRPr="002C21BB">
        <w:rPr>
          <w:rFonts w:ascii="Cordia New" w:eastAsia="Times New Roman" w:hAnsi="Cordia New"/>
          <w:b/>
          <w:bCs/>
          <w:sz w:val="28"/>
          <w:szCs w:val="28"/>
          <w:u w:val="single"/>
          <w:cs/>
          <w:lang w:bidi="th-TH"/>
        </w:rPr>
        <w:t>เชือกผูกที่เอวผู้ปฎิบัติงาน</w:t>
      </w:r>
      <w:r>
        <w:rPr>
          <w:rFonts w:ascii="Cordia New" w:eastAsia="Times New Roman" w:hAnsi="Cordia New"/>
          <w:sz w:val="28"/>
          <w:szCs w:val="28"/>
          <w:rtl/>
          <w:cs/>
        </w:rPr>
        <w:t xml:space="preserve"> </w:t>
      </w:r>
      <w:r w:rsidR="0082115D" w:rsidRPr="003D0A8B">
        <w:rPr>
          <w:rFonts w:ascii="Cordia New" w:eastAsia="Times New Roman" w:hAnsi="Cordia New"/>
          <w:sz w:val="28"/>
          <w:szCs w:val="28"/>
          <w:cs/>
          <w:lang w:bidi="th-TH"/>
        </w:rPr>
        <w:t>ไปทำงานใน</w:t>
      </w:r>
      <w:r w:rsidR="003979D4" w:rsidRPr="003D0A8B">
        <w:rPr>
          <w:rFonts w:ascii="Cordia New" w:eastAsia="Times New Roman" w:hAnsi="Cordia New" w:hint="cs"/>
          <w:sz w:val="28"/>
          <w:szCs w:val="28"/>
          <w:cs/>
          <w:lang w:bidi="th-TH"/>
        </w:rPr>
        <w:t>โรงเรือนหรือห้อง</w:t>
      </w:r>
    </w:p>
    <w:p w:rsidR="003D0A8B" w:rsidRDefault="0082115D" w:rsidP="00065ACD">
      <w:pPr>
        <w:spacing w:after="0" w:line="240" w:lineRule="auto"/>
        <w:ind w:left="360"/>
        <w:rPr>
          <w:rFonts w:ascii="Cordia New" w:eastAsia="Times New Roman" w:hAnsi="Cordia New"/>
          <w:sz w:val="28"/>
          <w:szCs w:val="28"/>
          <w:lang w:bidi="th-TH"/>
        </w:rPr>
      </w:pPr>
      <w:r w:rsidRPr="003D0A8B">
        <w:rPr>
          <w:rFonts w:ascii="Cordia New" w:eastAsia="Times New Roman" w:hAnsi="Cordia New"/>
          <w:sz w:val="28"/>
          <w:szCs w:val="28"/>
          <w:cs/>
          <w:lang w:bidi="th-TH"/>
        </w:rPr>
        <w:t>ให้สื่อสารกันโดยการกระตุกเชือกถามหรือโต้ตอบกัน ถ้ามีเหตุ</w:t>
      </w:r>
    </w:p>
    <w:p w:rsidR="003D0A8B" w:rsidRDefault="0082115D" w:rsidP="00065ACD">
      <w:pPr>
        <w:spacing w:after="0" w:line="240" w:lineRule="auto"/>
        <w:ind w:left="360"/>
        <w:rPr>
          <w:rFonts w:ascii="Cordia New" w:eastAsia="Times New Roman" w:hAnsi="Cordia New"/>
          <w:b/>
          <w:bCs/>
          <w:sz w:val="28"/>
          <w:szCs w:val="28"/>
          <w:lang w:bidi="th-TH"/>
        </w:rPr>
      </w:pPr>
      <w:r w:rsidRPr="003D0A8B">
        <w:rPr>
          <w:rFonts w:ascii="Cordia New" w:eastAsia="Times New Roman" w:hAnsi="Cordia New"/>
          <w:sz w:val="28"/>
          <w:szCs w:val="28"/>
          <w:cs/>
          <w:lang w:bidi="th-TH"/>
        </w:rPr>
        <w:t>ฉุกเฉิน</w:t>
      </w:r>
      <w:r w:rsidR="00312DFA" w:rsidRPr="003D0A8B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ที่ไม่สามารถช่วยเหลือตนเองได้ </w:t>
      </w:r>
      <w:r w:rsidRPr="003D0A8B">
        <w:rPr>
          <w:rFonts w:ascii="Cordia New" w:eastAsia="Times New Roman" w:hAnsi="Cordia New"/>
          <w:b/>
          <w:bCs/>
          <w:sz w:val="28"/>
          <w:szCs w:val="28"/>
          <w:u w:val="single"/>
          <w:cs/>
          <w:lang w:bidi="th-TH"/>
        </w:rPr>
        <w:t>ให้</w:t>
      </w:r>
      <w:r w:rsidR="00312DFA" w:rsidRPr="003D0A8B">
        <w:rPr>
          <w:rFonts w:ascii="Cordia New" w:eastAsia="Times New Roman" w:hAnsi="Cordia New" w:hint="cs"/>
          <w:b/>
          <w:bCs/>
          <w:sz w:val="28"/>
          <w:szCs w:val="28"/>
          <w:u w:val="single"/>
          <w:cs/>
          <w:lang w:bidi="th-TH"/>
        </w:rPr>
        <w:t>ผู้ช่วย</w:t>
      </w:r>
      <w:r w:rsidRPr="003D0A8B">
        <w:rPr>
          <w:rFonts w:ascii="Cordia New" w:eastAsia="Times New Roman" w:hAnsi="Cordia New"/>
          <w:b/>
          <w:bCs/>
          <w:sz w:val="28"/>
          <w:szCs w:val="28"/>
          <w:u w:val="single"/>
          <w:cs/>
          <w:lang w:bidi="th-TH"/>
        </w:rPr>
        <w:t>ดึง</w:t>
      </w:r>
      <w:r w:rsidR="003979D4" w:rsidRPr="003D0A8B">
        <w:rPr>
          <w:rFonts w:ascii="Cordia New" w:eastAsia="Times New Roman" w:hAnsi="Cordia New" w:hint="cs"/>
          <w:b/>
          <w:bCs/>
          <w:sz w:val="28"/>
          <w:szCs w:val="28"/>
          <w:u w:val="single"/>
          <w:cs/>
          <w:lang w:bidi="th-TH"/>
        </w:rPr>
        <w:t>ลาก</w:t>
      </w:r>
      <w:r w:rsidRPr="003D0A8B">
        <w:rPr>
          <w:rFonts w:ascii="Cordia New" w:eastAsia="Times New Roman" w:hAnsi="Cordia New"/>
          <w:b/>
          <w:bCs/>
          <w:sz w:val="28"/>
          <w:szCs w:val="28"/>
          <w:u w:val="single"/>
          <w:cs/>
          <w:lang w:bidi="th-TH"/>
        </w:rPr>
        <w:t>ขึ้นมา</w:t>
      </w:r>
    </w:p>
    <w:p w:rsidR="0082115D" w:rsidRPr="003D0A8B" w:rsidRDefault="003979D4" w:rsidP="00065ACD">
      <w:pPr>
        <w:spacing w:after="0" w:line="240" w:lineRule="auto"/>
        <w:ind w:left="360"/>
        <w:rPr>
          <w:rFonts w:ascii="Cordia New" w:eastAsia="Times New Roman" w:hAnsi="Cordia New"/>
          <w:sz w:val="28"/>
          <w:szCs w:val="28"/>
        </w:rPr>
      </w:pPr>
      <w:r w:rsidRPr="009E67A0">
        <w:rPr>
          <w:rFonts w:ascii="Cordia New" w:eastAsia="Times New Roman" w:hAnsi="Cordia New"/>
          <w:b/>
          <w:bCs/>
          <w:i/>
          <w:iCs/>
          <w:sz w:val="36"/>
          <w:szCs w:val="36"/>
          <w:u w:val="single"/>
          <w:cs/>
          <w:lang w:bidi="th-TH"/>
        </w:rPr>
        <w:t>ห้าม</w:t>
      </w:r>
      <w:r w:rsidRPr="003D0A8B">
        <w:rPr>
          <w:rFonts w:ascii="Cordia New" w:eastAsia="Times New Roman" w:hAnsi="Cordia New"/>
          <w:sz w:val="28"/>
          <w:szCs w:val="28"/>
          <w:cs/>
          <w:lang w:bidi="th-TH"/>
        </w:rPr>
        <w:t>เข้า</w:t>
      </w:r>
      <w:r w:rsidR="0082115D" w:rsidRPr="003D0A8B">
        <w:rPr>
          <w:rFonts w:ascii="Cordia New" w:eastAsia="Times New Roman" w:hAnsi="Cordia New"/>
          <w:sz w:val="28"/>
          <w:szCs w:val="28"/>
          <w:cs/>
          <w:lang w:bidi="th-TH"/>
        </w:rPr>
        <w:t>ไปช่วย</w:t>
      </w:r>
      <w:r w:rsidR="00312DFA" w:rsidRPr="003D0A8B">
        <w:rPr>
          <w:rFonts w:ascii="Cordia New" w:eastAsia="Times New Roman" w:hAnsi="Cordia New" w:hint="cs"/>
          <w:sz w:val="28"/>
          <w:szCs w:val="28"/>
          <w:cs/>
          <w:lang w:bidi="th-TH"/>
        </w:rPr>
        <w:t>เด็ดขาด</w:t>
      </w:r>
      <w:r w:rsidR="0082115D" w:rsidRPr="003D0A8B">
        <w:rPr>
          <w:rFonts w:ascii="Cordia New" w:eastAsia="Times New Roman" w:hAnsi="Cordia New"/>
          <w:sz w:val="28"/>
          <w:szCs w:val="28"/>
          <w:rtl/>
          <w:cs/>
        </w:rPr>
        <w:t xml:space="preserve"> </w:t>
      </w:r>
    </w:p>
    <w:p w:rsidR="00AA6AA7" w:rsidRDefault="0082115D" w:rsidP="00AA6AA7">
      <w:pPr>
        <w:numPr>
          <w:ilvl w:val="0"/>
          <w:numId w:val="7"/>
        </w:numPr>
        <w:spacing w:after="0" w:line="240" w:lineRule="auto"/>
        <w:rPr>
          <w:rFonts w:ascii="Cordia New" w:hAnsi="Cordia New"/>
          <w:sz w:val="28"/>
          <w:szCs w:val="28"/>
          <w:lang w:bidi="th-TH"/>
        </w:rPr>
      </w:pPr>
      <w:r w:rsidRPr="002C21BB">
        <w:rPr>
          <w:rFonts w:ascii="Cordia New" w:hAnsi="Cordia New"/>
          <w:sz w:val="28"/>
          <w:szCs w:val="28"/>
          <w:cs/>
          <w:lang w:bidi="th-TH"/>
        </w:rPr>
        <w:t>ให้ตรวจสอบ</w:t>
      </w:r>
      <w:r w:rsidR="00AA6AA7">
        <w:rPr>
          <w:rFonts w:ascii="Cordia New" w:hAnsi="Cordia New" w:hint="cs"/>
          <w:sz w:val="28"/>
          <w:szCs w:val="28"/>
          <w:cs/>
          <w:lang w:bidi="th-TH"/>
        </w:rPr>
        <w:t>อากาศเบื้องต้น โดยใช้จุดธูปแล้วแหย่เข้าไปในโรง</w:t>
      </w:r>
    </w:p>
    <w:p w:rsidR="00AA6AA7" w:rsidRDefault="00AA6AA7" w:rsidP="00AA6AA7">
      <w:pPr>
        <w:spacing w:after="0" w:line="240" w:lineRule="auto"/>
        <w:ind w:left="360"/>
        <w:rPr>
          <w:rFonts w:ascii="Cordia New" w:hAnsi="Cordia New"/>
          <w:sz w:val="28"/>
          <w:szCs w:val="28"/>
          <w:lang w:bidi="th-TH"/>
        </w:rPr>
      </w:pPr>
      <w:r>
        <w:rPr>
          <w:rFonts w:ascii="Cordia New" w:hAnsi="Cordia New" w:hint="cs"/>
          <w:sz w:val="28"/>
          <w:szCs w:val="28"/>
          <w:cs/>
          <w:lang w:bidi="th-TH"/>
        </w:rPr>
        <w:t>เพาะเห็ด ถ้าธุปดับเท่ากับมี</w:t>
      </w:r>
      <w:r w:rsidRPr="00AA6AA7">
        <w:rPr>
          <w:rFonts w:ascii="Cordia New" w:hAnsi="Cordia New"/>
          <w:sz w:val="28"/>
          <w:szCs w:val="28"/>
          <w:cs/>
          <w:lang w:bidi="th-TH"/>
        </w:rPr>
        <w:t>ก๊าซคาร์บอนไดออกไซด์</w:t>
      </w:r>
      <w:r>
        <w:rPr>
          <w:rFonts w:ascii="Cordia New" w:hAnsi="Cordia New" w:hint="cs"/>
          <w:sz w:val="28"/>
          <w:szCs w:val="28"/>
          <w:cs/>
          <w:lang w:bidi="th-TH"/>
        </w:rPr>
        <w:t>มาก ห้าม</w:t>
      </w:r>
      <w:r w:rsidRPr="00AA6AA7">
        <w:rPr>
          <w:rFonts w:ascii="Cordia New" w:hAnsi="Cordia New"/>
          <w:sz w:val="28"/>
          <w:szCs w:val="28"/>
          <w:cs/>
          <w:lang w:bidi="th-TH"/>
        </w:rPr>
        <w:t>เข้า</w:t>
      </w:r>
    </w:p>
    <w:p w:rsidR="00623043" w:rsidRPr="00623043" w:rsidRDefault="00AA6AA7" w:rsidP="00623043">
      <w:pPr>
        <w:pStyle w:val="a3"/>
        <w:numPr>
          <w:ilvl w:val="0"/>
          <w:numId w:val="7"/>
        </w:numPr>
        <w:spacing w:after="0" w:line="240" w:lineRule="auto"/>
        <w:rPr>
          <w:rFonts w:ascii="Cordia New" w:hAnsi="Cordia New"/>
          <w:sz w:val="28"/>
          <w:szCs w:val="28"/>
          <w:lang w:bidi="th-TH"/>
        </w:rPr>
      </w:pPr>
      <w:r w:rsidRPr="00AA6AA7">
        <w:rPr>
          <w:rFonts w:ascii="Cordia New" w:eastAsia="Times New Roman" w:hAnsi="Cordia New"/>
          <w:sz w:val="28"/>
          <w:szCs w:val="28"/>
          <w:cs/>
          <w:lang w:bidi="th-TH"/>
        </w:rPr>
        <w:t>ให้สังเกตประเมินร่างกายมีอาการ</w:t>
      </w:r>
      <w:r w:rsidR="00623043" w:rsidRPr="00623043">
        <w:rPr>
          <w:rFonts w:ascii="Cordia New" w:eastAsia="Times New Roman" w:hAnsi="Cordia New"/>
          <w:sz w:val="28"/>
          <w:szCs w:val="28"/>
          <w:cs/>
          <w:lang w:bidi="th-TH"/>
        </w:rPr>
        <w:t>รู้สึกเปรี้ยวที่ปาก เกิดการระคายเคืองที่จมูกและคอ</w:t>
      </w:r>
      <w:r w:rsidR="00623043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 </w:t>
      </w:r>
    </w:p>
    <w:p w:rsidR="005D286C" w:rsidRPr="00623043" w:rsidRDefault="00623043" w:rsidP="00623043">
      <w:pPr>
        <w:pStyle w:val="a3"/>
        <w:spacing w:after="0" w:line="240" w:lineRule="auto"/>
        <w:ind w:left="360"/>
        <w:rPr>
          <w:rFonts w:ascii="Cordia New" w:hAnsi="Cordia New"/>
          <w:sz w:val="28"/>
          <w:szCs w:val="28"/>
          <w:lang w:bidi="th-TH"/>
        </w:rPr>
      </w:pPr>
      <w:r>
        <w:rPr>
          <w:rFonts w:ascii="Cordia New" w:eastAsia="Times New Roman" w:hAnsi="Cordia New" w:hint="cs"/>
          <w:sz w:val="28"/>
          <w:szCs w:val="28"/>
          <w:cs/>
          <w:lang w:bidi="th-TH"/>
        </w:rPr>
        <w:t>หรือ</w:t>
      </w:r>
      <w:r w:rsidR="00AA6AA7" w:rsidRPr="00AA6AA7">
        <w:rPr>
          <w:rFonts w:ascii="Cordia New" w:eastAsia="Times New Roman" w:hAnsi="Cordia New"/>
          <w:sz w:val="28"/>
          <w:szCs w:val="28"/>
          <w:cs/>
          <w:lang w:bidi="th-TH"/>
        </w:rPr>
        <w:t xml:space="preserve"> </w:t>
      </w:r>
      <w:r w:rsidR="006A7B28">
        <w:rPr>
          <w:rFonts w:ascii="Cordia New" w:eastAsia="Times New Roman" w:hAnsi="Cordia New" w:hint="cs"/>
          <w:sz w:val="28"/>
          <w:szCs w:val="28"/>
          <w:cs/>
          <w:lang w:bidi="th-TH"/>
        </w:rPr>
        <w:t>มี</w:t>
      </w:r>
      <w:r w:rsidR="00AA6AA7" w:rsidRPr="00AA6AA7">
        <w:rPr>
          <w:rFonts w:ascii="Cordia New" w:eastAsia="Times New Roman" w:hAnsi="Cordia New"/>
          <w:sz w:val="28"/>
          <w:szCs w:val="28"/>
          <w:cs/>
          <w:lang w:bidi="th-TH"/>
        </w:rPr>
        <w:t>อึดอัด</w:t>
      </w:r>
      <w:r w:rsidR="00AA6AA7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 แน่นหน้าอก </w:t>
      </w:r>
      <w:r w:rsidR="00AA6AA7" w:rsidRPr="00AA6AA7">
        <w:rPr>
          <w:rFonts w:ascii="Cordia New" w:eastAsia="Times New Roman" w:hAnsi="Cordia New"/>
          <w:sz w:val="28"/>
          <w:szCs w:val="28"/>
          <w:cs/>
          <w:lang w:bidi="th-TH"/>
        </w:rPr>
        <w:t>มีเสียง กังวานในหู ให้รีบออกจากที่อับอากาศ-โรงเพาะทันที</w:t>
      </w:r>
    </w:p>
    <w:p w:rsidR="00352F34" w:rsidRDefault="007F7D10" w:rsidP="00352F34">
      <w:pPr>
        <w:tabs>
          <w:tab w:val="left" w:pos="3150"/>
        </w:tabs>
        <w:spacing w:after="150"/>
        <w:ind w:firstLine="360"/>
        <w:rPr>
          <w:rFonts w:ascii="Cordia New" w:eastAsia="Times New Roman" w:hAnsi="Cordia New"/>
          <w:sz w:val="16"/>
          <w:szCs w:val="16"/>
        </w:rPr>
      </w:pPr>
      <w:r w:rsidRPr="002C21BB">
        <w:rPr>
          <w:rFonts w:ascii="Cordia New" w:hAnsi="Cordia New"/>
          <w:sz w:val="28"/>
          <w:szCs w:val="28"/>
          <w:cs/>
          <w:lang w:bidi="th-TH"/>
        </w:rPr>
        <w:t>ซึ่ง</w:t>
      </w:r>
      <w:r w:rsidR="00616CEE" w:rsidRPr="002C21BB">
        <w:rPr>
          <w:rFonts w:ascii="Cordia New" w:hAnsi="Cordia New"/>
          <w:sz w:val="28"/>
          <w:szCs w:val="28"/>
          <w:cs/>
          <w:lang w:bidi="th-TH"/>
        </w:rPr>
        <w:t>ทุกๆฝ่าย ทั้งส่วนราชการที่เกี่ยวข้อง มห</w:t>
      </w:r>
      <w:r w:rsidR="00616CEE" w:rsidRPr="002C21BB">
        <w:rPr>
          <w:rFonts w:ascii="Cordia New" w:hAnsi="Cordia New" w:hint="cs"/>
          <w:sz w:val="28"/>
          <w:szCs w:val="28"/>
          <w:cs/>
          <w:lang w:bidi="th-TH"/>
        </w:rPr>
        <w:t>า</w:t>
      </w:r>
      <w:r w:rsidR="00616CEE" w:rsidRPr="002C21BB">
        <w:rPr>
          <w:rFonts w:ascii="Cordia New" w:hAnsi="Cordia New"/>
          <w:sz w:val="28"/>
          <w:szCs w:val="28"/>
          <w:cs/>
          <w:lang w:bidi="th-TH"/>
        </w:rPr>
        <w:t xml:space="preserve">วิทยาลัย </w:t>
      </w:r>
      <w:r w:rsidR="00616CEE" w:rsidRPr="002C21BB">
        <w:rPr>
          <w:rFonts w:ascii="Cordia New" w:hAnsi="Cordia New" w:hint="cs"/>
          <w:sz w:val="28"/>
          <w:szCs w:val="28"/>
          <w:cs/>
          <w:lang w:bidi="th-TH"/>
        </w:rPr>
        <w:t xml:space="preserve">สถานประกอบการต่างๆ </w:t>
      </w:r>
      <w:r w:rsidR="00300B12" w:rsidRPr="002C21BB">
        <w:rPr>
          <w:rFonts w:ascii="Cordia New" w:hAnsi="Cordia New"/>
          <w:sz w:val="28"/>
          <w:szCs w:val="28"/>
          <w:cs/>
          <w:lang w:bidi="th-TH"/>
        </w:rPr>
        <w:t>ต้อง</w:t>
      </w:r>
      <w:r w:rsidR="00B24544" w:rsidRPr="002C21BB">
        <w:rPr>
          <w:rFonts w:ascii="Cordia New" w:hAnsi="Cordia New"/>
          <w:sz w:val="28"/>
          <w:szCs w:val="28"/>
          <w:cs/>
          <w:lang w:bidi="th-TH"/>
        </w:rPr>
        <w:t>มุ่งมั่น</w:t>
      </w:r>
      <w:r w:rsidR="00300B12" w:rsidRPr="002C21BB">
        <w:rPr>
          <w:rFonts w:ascii="Cordia New" w:hAnsi="Cordia New"/>
          <w:sz w:val="28"/>
          <w:szCs w:val="28"/>
          <w:cs/>
          <w:lang w:bidi="th-TH"/>
        </w:rPr>
        <w:t>ขับเคลื่อน</w:t>
      </w:r>
      <w:r w:rsidR="009E67A0">
        <w:rPr>
          <w:rFonts w:ascii="Cordia New" w:hAnsi="Cordia New"/>
          <w:sz w:val="28"/>
          <w:szCs w:val="28"/>
          <w:cs/>
          <w:lang w:bidi="th-TH"/>
        </w:rPr>
        <w:t>ในเชิงป้องกัน</w:t>
      </w:r>
      <w:r w:rsidR="009E67A0">
        <w:rPr>
          <w:rFonts w:ascii="Cordia New" w:hAnsi="Cordia New" w:hint="cs"/>
          <w:sz w:val="28"/>
          <w:szCs w:val="28"/>
          <w:cs/>
          <w:lang w:bidi="th-TH"/>
        </w:rPr>
        <w:t xml:space="preserve"> จัดให้มีมาตรการความปลอดภัยและ</w:t>
      </w:r>
      <w:r w:rsidR="009E67A0">
        <w:rPr>
          <w:rFonts w:ascii="Cordia New" w:hAnsi="Cordia New"/>
          <w:sz w:val="28"/>
          <w:szCs w:val="28"/>
          <w:cs/>
          <w:lang w:bidi="th-TH"/>
        </w:rPr>
        <w:t>ส่งเสริมการให้ความร</w:t>
      </w:r>
      <w:r w:rsidR="009E67A0">
        <w:rPr>
          <w:rFonts w:ascii="Cordia New" w:hAnsi="Cordia New" w:hint="cs"/>
          <w:sz w:val="28"/>
          <w:szCs w:val="28"/>
          <w:cs/>
          <w:lang w:bidi="th-TH"/>
        </w:rPr>
        <w:t>ู้ใน</w:t>
      </w:r>
      <w:r w:rsidR="009E67A0">
        <w:rPr>
          <w:rFonts w:ascii="Cordia New" w:hAnsi="Cordia New"/>
          <w:sz w:val="28"/>
          <w:szCs w:val="28"/>
          <w:cs/>
          <w:lang w:bidi="th-TH"/>
        </w:rPr>
        <w:t>เรื่องความปลอดภัยแก่</w:t>
      </w:r>
      <w:r w:rsidR="009E67A0">
        <w:rPr>
          <w:rFonts w:ascii="Cordia New" w:hAnsi="Cordia New" w:hint="cs"/>
          <w:sz w:val="28"/>
          <w:szCs w:val="28"/>
          <w:cs/>
          <w:lang w:bidi="th-TH"/>
        </w:rPr>
        <w:t>แ</w:t>
      </w:r>
      <w:r w:rsidR="00D55B8E">
        <w:rPr>
          <w:rFonts w:ascii="Cordia New" w:hAnsi="Cordia New" w:hint="cs"/>
          <w:sz w:val="28"/>
          <w:szCs w:val="28"/>
          <w:cs/>
          <w:lang w:bidi="th-TH"/>
        </w:rPr>
        <w:t>รงงานนอกระบบ</w:t>
      </w:r>
      <w:r w:rsidR="00616CEE" w:rsidRPr="002C21BB">
        <w:rPr>
          <w:rFonts w:ascii="Cordia New" w:hAnsi="Cordia New" w:hint="cs"/>
          <w:sz w:val="28"/>
          <w:szCs w:val="28"/>
          <w:cs/>
          <w:lang w:bidi="th-TH"/>
        </w:rPr>
        <w:t xml:space="preserve"> ไป</w:t>
      </w:r>
      <w:r w:rsidR="00D55B8E" w:rsidRPr="002C21BB">
        <w:rPr>
          <w:rFonts w:ascii="Cordia New" w:hAnsi="Cordia New" w:hint="cs"/>
          <w:sz w:val="28"/>
          <w:szCs w:val="28"/>
          <w:cs/>
          <w:lang w:bidi="th-TH"/>
        </w:rPr>
        <w:t>พร้อมๆ</w:t>
      </w:r>
      <w:r w:rsidR="00616CEE" w:rsidRPr="002C21BB">
        <w:rPr>
          <w:rFonts w:ascii="Cordia New" w:hAnsi="Cordia New" w:hint="cs"/>
          <w:sz w:val="28"/>
          <w:szCs w:val="28"/>
          <w:cs/>
          <w:lang w:bidi="th-TH"/>
        </w:rPr>
        <w:t>กับการพัฒนาประเทศ</w:t>
      </w:r>
      <w:r w:rsidR="00300B12" w:rsidRPr="002C21BB">
        <w:rPr>
          <w:rFonts w:ascii="Cordia New" w:hAnsi="Cordia New"/>
          <w:sz w:val="28"/>
          <w:szCs w:val="28"/>
          <w:cs/>
          <w:lang w:bidi="th-TH"/>
        </w:rPr>
        <w:t>ไทย</w:t>
      </w:r>
      <w:r w:rsidR="00616CEE" w:rsidRPr="002C21BB">
        <w:rPr>
          <w:rFonts w:ascii="Cordia New" w:hAnsi="Cordia New" w:hint="cs"/>
          <w:sz w:val="28"/>
          <w:szCs w:val="28"/>
          <w:cs/>
          <w:lang w:bidi="th-TH"/>
        </w:rPr>
        <w:t>ของ</w:t>
      </w:r>
      <w:r w:rsidR="00B24544" w:rsidRPr="002C21BB">
        <w:rPr>
          <w:rFonts w:ascii="Cordia New" w:hAnsi="Cordia New"/>
          <w:sz w:val="28"/>
          <w:szCs w:val="28"/>
          <w:cs/>
          <w:lang w:bidi="th-TH"/>
        </w:rPr>
        <w:t>เรา</w:t>
      </w:r>
    </w:p>
    <w:p w:rsidR="00A1074E" w:rsidRPr="00615840" w:rsidRDefault="00352F34" w:rsidP="00352F34">
      <w:pPr>
        <w:tabs>
          <w:tab w:val="left" w:pos="3150"/>
        </w:tabs>
        <w:spacing w:after="150"/>
        <w:ind w:firstLine="360"/>
        <w:jc w:val="center"/>
        <w:rPr>
          <w:rFonts w:ascii="Cordia New" w:eastAsia="Times New Roman" w:hAnsi="Cordia New"/>
        </w:rPr>
      </w:pPr>
      <w:r>
        <w:rPr>
          <w:rFonts w:ascii="Cordia New" w:hAnsi="Cordia New" w:hint="cs"/>
          <w:b/>
          <w:bCs/>
          <w:sz w:val="28"/>
          <w:szCs w:val="28"/>
          <w:cs/>
          <w:lang w:bidi="th-TH"/>
        </w:rPr>
        <w:t xml:space="preserve">                                          </w:t>
      </w:r>
      <w:r w:rsidR="00C56B92" w:rsidRPr="002C21BB">
        <w:rPr>
          <w:rFonts w:ascii="Cordia New" w:hAnsi="Cordia New"/>
          <w:b/>
          <w:bCs/>
          <w:sz w:val="28"/>
          <w:szCs w:val="28"/>
          <w:cs/>
          <w:lang w:bidi="th-TH"/>
        </w:rPr>
        <w:t>บทความ</w:t>
      </w:r>
      <w:r w:rsidR="009C09FB">
        <w:rPr>
          <w:rFonts w:ascii="Cordia New" w:hAnsi="Cordia New" w:hint="cs"/>
          <w:b/>
          <w:bCs/>
          <w:sz w:val="28"/>
          <w:szCs w:val="28"/>
          <w:cs/>
          <w:lang w:bidi="th-TH"/>
        </w:rPr>
        <w:t>โดย</w:t>
      </w:r>
      <w:r w:rsidR="005D286C" w:rsidRPr="002C21BB">
        <w:rPr>
          <w:rFonts w:ascii="Cordia New" w:hAnsi="Cordia New" w:hint="cs"/>
          <w:sz w:val="28"/>
          <w:szCs w:val="28"/>
          <w:cs/>
          <w:lang w:bidi="th-TH"/>
        </w:rPr>
        <w:t xml:space="preserve">  </w:t>
      </w:r>
      <w:r w:rsidR="00D56689" w:rsidRPr="002C21BB">
        <w:rPr>
          <w:rFonts w:ascii="Angsana New" w:hAnsi="Angsana New" w:cs="Angsana New" w:hint="cs"/>
          <w:b/>
          <w:bCs/>
          <w:sz w:val="28"/>
          <w:szCs w:val="28"/>
          <w:cs/>
          <w:lang w:bidi="th-TH"/>
        </w:rPr>
        <w:t>นายไอศวรรย์ บุญทัน</w:t>
      </w:r>
    </w:p>
    <w:sectPr w:rsidR="00A1074E" w:rsidRPr="00615840" w:rsidSect="00244A5C">
      <w:pgSz w:w="12240" w:h="15840"/>
      <w:pgMar w:top="1440" w:right="1260" w:bottom="1440" w:left="144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4BA5" w:rsidRDefault="00B64BA5" w:rsidP="00691B04">
      <w:pPr>
        <w:spacing w:after="0" w:line="240" w:lineRule="auto"/>
      </w:pPr>
      <w:r>
        <w:separator/>
      </w:r>
    </w:p>
  </w:endnote>
  <w:endnote w:type="continuationSeparator" w:id="0">
    <w:p w:rsidR="00B64BA5" w:rsidRDefault="00B64BA5" w:rsidP="00691B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4BA5" w:rsidRDefault="00B64BA5" w:rsidP="00691B04">
      <w:pPr>
        <w:spacing w:after="0" w:line="240" w:lineRule="auto"/>
      </w:pPr>
      <w:r>
        <w:separator/>
      </w:r>
    </w:p>
  </w:footnote>
  <w:footnote w:type="continuationSeparator" w:id="0">
    <w:p w:rsidR="00B64BA5" w:rsidRDefault="00B64BA5" w:rsidP="00691B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621FD"/>
    <w:multiLevelType w:val="multilevel"/>
    <w:tmpl w:val="230622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20" w:hanging="4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sz w:val="36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sz w:val="36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sz w:val="36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sz w:val="36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sz w:val="36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hint="default"/>
        <w:sz w:val="36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sz w:val="36"/>
      </w:rPr>
    </w:lvl>
  </w:abstractNum>
  <w:abstractNum w:abstractNumId="1" w15:restartNumberingAfterBreak="0">
    <w:nsid w:val="1D405294"/>
    <w:multiLevelType w:val="multilevel"/>
    <w:tmpl w:val="063687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1DD63F35"/>
    <w:multiLevelType w:val="hybridMultilevel"/>
    <w:tmpl w:val="2C1455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1C1ACD"/>
    <w:multiLevelType w:val="hybridMultilevel"/>
    <w:tmpl w:val="B8D41360"/>
    <w:lvl w:ilvl="0" w:tplc="B66CD5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B50B7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E68B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5439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02C9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8C1C7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46494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8453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BCE6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DA523C"/>
    <w:multiLevelType w:val="hybridMultilevel"/>
    <w:tmpl w:val="34F28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EC16ED"/>
    <w:multiLevelType w:val="hybridMultilevel"/>
    <w:tmpl w:val="493E5960"/>
    <w:lvl w:ilvl="0" w:tplc="80B04E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E25911"/>
    <w:multiLevelType w:val="hybridMultilevel"/>
    <w:tmpl w:val="4E6842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68B3937"/>
    <w:multiLevelType w:val="hybridMultilevel"/>
    <w:tmpl w:val="8E96AF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92F6B44"/>
    <w:multiLevelType w:val="hybridMultilevel"/>
    <w:tmpl w:val="716A68B2"/>
    <w:lvl w:ilvl="0" w:tplc="EAF8AFF2">
      <w:start w:val="5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oNotDisplayPageBoundaries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071"/>
    <w:rsid w:val="00003657"/>
    <w:rsid w:val="00016FD0"/>
    <w:rsid w:val="00026690"/>
    <w:rsid w:val="00033F7D"/>
    <w:rsid w:val="00065ACD"/>
    <w:rsid w:val="000845D3"/>
    <w:rsid w:val="000A5148"/>
    <w:rsid w:val="000B2AFB"/>
    <w:rsid w:val="000B5712"/>
    <w:rsid w:val="000C788F"/>
    <w:rsid w:val="000D4865"/>
    <w:rsid w:val="000D7396"/>
    <w:rsid w:val="000E2658"/>
    <w:rsid w:val="000F4B96"/>
    <w:rsid w:val="00121ED0"/>
    <w:rsid w:val="00132435"/>
    <w:rsid w:val="00147057"/>
    <w:rsid w:val="001516CC"/>
    <w:rsid w:val="0015728B"/>
    <w:rsid w:val="0018192C"/>
    <w:rsid w:val="00182A3F"/>
    <w:rsid w:val="001850C9"/>
    <w:rsid w:val="00193F8C"/>
    <w:rsid w:val="001A1A79"/>
    <w:rsid w:val="001E4934"/>
    <w:rsid w:val="00204A64"/>
    <w:rsid w:val="00244A5C"/>
    <w:rsid w:val="002462A9"/>
    <w:rsid w:val="00251CCA"/>
    <w:rsid w:val="00257820"/>
    <w:rsid w:val="00260936"/>
    <w:rsid w:val="00293731"/>
    <w:rsid w:val="002A33E1"/>
    <w:rsid w:val="002B0458"/>
    <w:rsid w:val="002C21BB"/>
    <w:rsid w:val="002D2457"/>
    <w:rsid w:val="002E08FE"/>
    <w:rsid w:val="002E4B06"/>
    <w:rsid w:val="00300B12"/>
    <w:rsid w:val="0030625E"/>
    <w:rsid w:val="00312454"/>
    <w:rsid w:val="0031250A"/>
    <w:rsid w:val="00312DFA"/>
    <w:rsid w:val="00331157"/>
    <w:rsid w:val="003528EB"/>
    <w:rsid w:val="00352F34"/>
    <w:rsid w:val="003578A8"/>
    <w:rsid w:val="003666C1"/>
    <w:rsid w:val="003727AE"/>
    <w:rsid w:val="0038101E"/>
    <w:rsid w:val="00394585"/>
    <w:rsid w:val="003979D4"/>
    <w:rsid w:val="003A7259"/>
    <w:rsid w:val="003C28FA"/>
    <w:rsid w:val="003D0760"/>
    <w:rsid w:val="003D0A8B"/>
    <w:rsid w:val="00420D5C"/>
    <w:rsid w:val="00437A6F"/>
    <w:rsid w:val="004556B9"/>
    <w:rsid w:val="00491827"/>
    <w:rsid w:val="00492137"/>
    <w:rsid w:val="00514F58"/>
    <w:rsid w:val="005258C7"/>
    <w:rsid w:val="00540047"/>
    <w:rsid w:val="00544BA8"/>
    <w:rsid w:val="00547D6A"/>
    <w:rsid w:val="00550373"/>
    <w:rsid w:val="00564470"/>
    <w:rsid w:val="00571F81"/>
    <w:rsid w:val="005B7DF6"/>
    <w:rsid w:val="005D1C0A"/>
    <w:rsid w:val="005D286C"/>
    <w:rsid w:val="005E35E3"/>
    <w:rsid w:val="005E7B4D"/>
    <w:rsid w:val="00607560"/>
    <w:rsid w:val="00615840"/>
    <w:rsid w:val="00616CEE"/>
    <w:rsid w:val="00617A12"/>
    <w:rsid w:val="00621188"/>
    <w:rsid w:val="00622075"/>
    <w:rsid w:val="00623043"/>
    <w:rsid w:val="006267E8"/>
    <w:rsid w:val="00636D1B"/>
    <w:rsid w:val="0064241B"/>
    <w:rsid w:val="006461D6"/>
    <w:rsid w:val="00647EE0"/>
    <w:rsid w:val="006539C9"/>
    <w:rsid w:val="00654E5A"/>
    <w:rsid w:val="00655A58"/>
    <w:rsid w:val="0066369D"/>
    <w:rsid w:val="0067780B"/>
    <w:rsid w:val="00691B04"/>
    <w:rsid w:val="006A7B28"/>
    <w:rsid w:val="006D04A3"/>
    <w:rsid w:val="007073F3"/>
    <w:rsid w:val="00730387"/>
    <w:rsid w:val="00730D8E"/>
    <w:rsid w:val="007444E0"/>
    <w:rsid w:val="00746CE8"/>
    <w:rsid w:val="007733BA"/>
    <w:rsid w:val="007A692C"/>
    <w:rsid w:val="007C51A0"/>
    <w:rsid w:val="007C6C4D"/>
    <w:rsid w:val="007D41E7"/>
    <w:rsid w:val="007D4CD1"/>
    <w:rsid w:val="007E425A"/>
    <w:rsid w:val="007F7D10"/>
    <w:rsid w:val="008126F3"/>
    <w:rsid w:val="0082115D"/>
    <w:rsid w:val="00830716"/>
    <w:rsid w:val="00835247"/>
    <w:rsid w:val="0084350B"/>
    <w:rsid w:val="00852B1C"/>
    <w:rsid w:val="00863DF0"/>
    <w:rsid w:val="008706B9"/>
    <w:rsid w:val="008736D3"/>
    <w:rsid w:val="00874763"/>
    <w:rsid w:val="00875765"/>
    <w:rsid w:val="0087785F"/>
    <w:rsid w:val="00893389"/>
    <w:rsid w:val="0089386D"/>
    <w:rsid w:val="008A5B86"/>
    <w:rsid w:val="008D7A03"/>
    <w:rsid w:val="008E1529"/>
    <w:rsid w:val="008F28C9"/>
    <w:rsid w:val="009053F1"/>
    <w:rsid w:val="009476CF"/>
    <w:rsid w:val="009569BB"/>
    <w:rsid w:val="00962345"/>
    <w:rsid w:val="00972FA7"/>
    <w:rsid w:val="00980A0A"/>
    <w:rsid w:val="00985C38"/>
    <w:rsid w:val="009867C9"/>
    <w:rsid w:val="009A6128"/>
    <w:rsid w:val="009C09FB"/>
    <w:rsid w:val="009C125D"/>
    <w:rsid w:val="009C3A2A"/>
    <w:rsid w:val="009E67A0"/>
    <w:rsid w:val="00A056C4"/>
    <w:rsid w:val="00A1074E"/>
    <w:rsid w:val="00A13B9E"/>
    <w:rsid w:val="00A20747"/>
    <w:rsid w:val="00A3369B"/>
    <w:rsid w:val="00A623F9"/>
    <w:rsid w:val="00A760CA"/>
    <w:rsid w:val="00A8139B"/>
    <w:rsid w:val="00A81E34"/>
    <w:rsid w:val="00A86CD0"/>
    <w:rsid w:val="00AA3EC0"/>
    <w:rsid w:val="00AA6AA7"/>
    <w:rsid w:val="00AB0EB0"/>
    <w:rsid w:val="00AB118F"/>
    <w:rsid w:val="00AE54C4"/>
    <w:rsid w:val="00B10F91"/>
    <w:rsid w:val="00B24544"/>
    <w:rsid w:val="00B32349"/>
    <w:rsid w:val="00B3708C"/>
    <w:rsid w:val="00B42162"/>
    <w:rsid w:val="00B43381"/>
    <w:rsid w:val="00B444E0"/>
    <w:rsid w:val="00B516B8"/>
    <w:rsid w:val="00B624B1"/>
    <w:rsid w:val="00B64BA5"/>
    <w:rsid w:val="00B6713E"/>
    <w:rsid w:val="00B71071"/>
    <w:rsid w:val="00B72197"/>
    <w:rsid w:val="00B829D2"/>
    <w:rsid w:val="00B87B04"/>
    <w:rsid w:val="00BC34D1"/>
    <w:rsid w:val="00BE6769"/>
    <w:rsid w:val="00C0267F"/>
    <w:rsid w:val="00C07A79"/>
    <w:rsid w:val="00C11CFA"/>
    <w:rsid w:val="00C1533F"/>
    <w:rsid w:val="00C375D5"/>
    <w:rsid w:val="00C52F8E"/>
    <w:rsid w:val="00C56B92"/>
    <w:rsid w:val="00C60A93"/>
    <w:rsid w:val="00C73E18"/>
    <w:rsid w:val="00C77048"/>
    <w:rsid w:val="00C7704C"/>
    <w:rsid w:val="00CA3F8B"/>
    <w:rsid w:val="00CB3198"/>
    <w:rsid w:val="00CB3935"/>
    <w:rsid w:val="00CC7959"/>
    <w:rsid w:val="00CD42BD"/>
    <w:rsid w:val="00CD5024"/>
    <w:rsid w:val="00D2068C"/>
    <w:rsid w:val="00D21D03"/>
    <w:rsid w:val="00D55B8E"/>
    <w:rsid w:val="00D56689"/>
    <w:rsid w:val="00D75C48"/>
    <w:rsid w:val="00D85D94"/>
    <w:rsid w:val="00DA414A"/>
    <w:rsid w:val="00DA5BE3"/>
    <w:rsid w:val="00DB6920"/>
    <w:rsid w:val="00DC2D46"/>
    <w:rsid w:val="00DE2E69"/>
    <w:rsid w:val="00DF372D"/>
    <w:rsid w:val="00DF5B3C"/>
    <w:rsid w:val="00E05841"/>
    <w:rsid w:val="00E20CB2"/>
    <w:rsid w:val="00E36A92"/>
    <w:rsid w:val="00E408F4"/>
    <w:rsid w:val="00E4176E"/>
    <w:rsid w:val="00E42937"/>
    <w:rsid w:val="00E44E83"/>
    <w:rsid w:val="00E50574"/>
    <w:rsid w:val="00E73BE7"/>
    <w:rsid w:val="00E82CD8"/>
    <w:rsid w:val="00E83865"/>
    <w:rsid w:val="00EB1773"/>
    <w:rsid w:val="00EC6E52"/>
    <w:rsid w:val="00EF53F5"/>
    <w:rsid w:val="00EF71C2"/>
    <w:rsid w:val="00F0213F"/>
    <w:rsid w:val="00F07893"/>
    <w:rsid w:val="00F14607"/>
    <w:rsid w:val="00F3798A"/>
    <w:rsid w:val="00F83AFE"/>
    <w:rsid w:val="00FA0415"/>
    <w:rsid w:val="00FB3468"/>
    <w:rsid w:val="00FD1BA7"/>
    <w:rsid w:val="00FE3B92"/>
    <w:rsid w:val="00FE4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715D8F-37D8-4D5B-A951-AF2D9D4F9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0D5C"/>
    <w:pPr>
      <w:spacing w:after="160" w:line="259" w:lineRule="auto"/>
    </w:pPr>
    <w:rPr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42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93731"/>
    <w:pPr>
      <w:spacing w:after="0" w:line="240" w:lineRule="auto"/>
    </w:pPr>
    <w:rPr>
      <w:rFonts w:ascii="Leelawadee" w:hAnsi="Leelawadee" w:cs="Leelawadee"/>
      <w:sz w:val="18"/>
      <w:szCs w:val="18"/>
    </w:rPr>
  </w:style>
  <w:style w:type="character" w:customStyle="1" w:styleId="a5">
    <w:name w:val="ข้อความบอลลูน อักขระ"/>
    <w:link w:val="a4"/>
    <w:uiPriority w:val="99"/>
    <w:semiHidden/>
    <w:rsid w:val="00293731"/>
    <w:rPr>
      <w:rFonts w:ascii="Leelawadee" w:hAnsi="Leelawadee" w:cs="Leelawadee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91B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691B04"/>
  </w:style>
  <w:style w:type="paragraph" w:styleId="a8">
    <w:name w:val="footer"/>
    <w:basedOn w:val="a"/>
    <w:link w:val="a9"/>
    <w:uiPriority w:val="99"/>
    <w:unhideWhenUsed/>
    <w:rsid w:val="00691B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691B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84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1308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696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33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7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microsoft.com/office/2007/relationships/diagramDrawing" Target="diagrams/drawing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4.png"/><Relationship Id="rId17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diagramQuickStyle" Target="diagrams/quickStyle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diagramLayout" Target="diagrams/layout1.xm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fif"/><Relationship Id="rId14" Type="http://schemas.openxmlformats.org/officeDocument/2006/relationships/diagramData" Target="diagrams/data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09%20&#3610;&#3607;&#3588;&#3623;&#3634;&#3617;%20-&#3652;&#3629;&#3624;&#3623;&#3619;&#3619;&#3618;&#3660;\1%20&#3649;&#3619;&#3591;&#3591;&#3634;&#3609;&#3609;&#3629;&#3585;&#3619;&#3632;&#3610;&#3610;\05.&#3610;&#3607;&#3588;&#3623;&#3634;&#3617;%20&#3591;&#3634;&#3609;&#3607;&#3637;&#3656;&#3629;&#3633;&#3610;&#3629;&#3634;&#3585;&#3634;&#3624;&#3649;&#3619;&#3591;&#3591;&#3634;&#3609;&#3609;&#3629;&#3585;&#3619;&#3632;&#3610;&#3610;2.dotm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A70FA6C-23F7-43FE-ABBC-64A4CAD33049}" type="doc">
      <dgm:prSet loTypeId="urn:microsoft.com/office/officeart/2005/8/layout/process2" loCatId="process" qsTypeId="urn:microsoft.com/office/officeart/2005/8/quickstyle/simple1" qsCatId="simple" csTypeId="urn:microsoft.com/office/officeart/2005/8/colors/colorful4" csCatId="colorful" phldr="1"/>
      <dgm:spPr/>
    </dgm:pt>
    <dgm:pt modelId="{D3A07926-EC7B-49BA-9512-171226402D8E}">
      <dgm:prSet phldrT="[Text]" custT="1"/>
      <dgm:spPr>
        <a:xfrm>
          <a:off x="108691" y="440916"/>
          <a:ext cx="2835138" cy="284051"/>
        </a:xfrm>
        <a:solidFill>
          <a:srgbClr val="FFC000">
            <a:hueOff val="2079139"/>
            <a:satOff val="-9594"/>
            <a:lumOff val="353"/>
            <a:alphaOff val="0"/>
          </a:srgbClr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r>
            <a:rPr lang="th-TH" sz="1400">
              <a:solidFill>
                <a:sysClr val="windowText" lastClr="000000"/>
              </a:solidFill>
              <a:latin typeface="Browallia New" panose="020B0604020202020204" pitchFamily="34" charset="-34"/>
              <a:ea typeface="+mn-ea"/>
              <a:cs typeface="Browallia New" panose="020B0604020202020204" pitchFamily="34" charset="-34"/>
            </a:rPr>
            <a:t>ให้มีผู้ช่วยเหลือเฝ้าทางเข้า-ออกที่อับอากาศ</a:t>
          </a:r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gm:t>
    </dgm:pt>
    <dgm:pt modelId="{04A62D03-F3BD-4ACF-BFBD-25B8E63D1CC9}" type="parTrans" cxnId="{EE98E914-941C-4312-9E5A-61C77B07E90E}">
      <dgm:prSet/>
      <dgm:spPr/>
      <dgm:t>
        <a:bodyPr/>
        <a:lstStyle/>
        <a:p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cs typeface="Browallia New" panose="020B0604020202020204" pitchFamily="34" charset="-34"/>
          </a:endParaRPr>
        </a:p>
      </dgm:t>
    </dgm:pt>
    <dgm:pt modelId="{32DDBDB3-0B92-4264-ACEF-D26F948240B6}" type="sibTrans" cxnId="{EE98E914-941C-4312-9E5A-61C77B07E90E}">
      <dgm:prSet custT="1"/>
      <dgm:spPr>
        <a:xfrm rot="5323759">
          <a:off x="1482336" y="725719"/>
          <a:ext cx="97018" cy="127823"/>
        </a:xfrm>
        <a:solidFill>
          <a:srgbClr val="FFC000">
            <a:hueOff val="2598923"/>
            <a:satOff val="-11992"/>
            <a:lumOff val="441"/>
            <a:alphaOff val="0"/>
          </a:srgbClr>
        </a:solidFill>
        <a:ln>
          <a:solidFill>
            <a:sysClr val="windowText" lastClr="000000"/>
          </a:solidFill>
        </a:ln>
        <a:effectLst/>
      </dgm:spPr>
      <dgm:t>
        <a:bodyPr/>
        <a:lstStyle/>
        <a:p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gm:t>
    </dgm:pt>
    <dgm:pt modelId="{3C21C298-4232-45C8-BD5D-B063356E48AA}">
      <dgm:prSet phldrT="[Text]" custT="1"/>
      <dgm:spPr>
        <a:xfrm>
          <a:off x="124785" y="854293"/>
          <a:ext cx="2821288" cy="284051"/>
        </a:xfrm>
        <a:solidFill>
          <a:srgbClr val="FFC000">
            <a:hueOff val="4158277"/>
            <a:satOff val="-19187"/>
            <a:lumOff val="706"/>
            <a:alphaOff val="0"/>
          </a:srgbClr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r>
            <a:rPr lang="th-TH" sz="1400">
              <a:solidFill>
                <a:sysClr val="windowText" lastClr="000000"/>
              </a:solidFill>
              <a:latin typeface="Browallia New" panose="020B0604020202020204" pitchFamily="34" charset="-34"/>
              <a:ea typeface="+mn-ea"/>
              <a:cs typeface="Browallia New" panose="020B0604020202020204" pitchFamily="34" charset="-34"/>
            </a:rPr>
            <a:t>จัดให้มีพัดลมระบายอากาศพัดเข้า-ดูดออก</a:t>
          </a:r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gm:t>
    </dgm:pt>
    <dgm:pt modelId="{908E49D1-E6DC-41AF-9C30-0AB8BB342EC0}" type="parTrans" cxnId="{1850022C-4704-4F19-A71F-091D5A1CB5DF}">
      <dgm:prSet/>
      <dgm:spPr/>
      <dgm:t>
        <a:bodyPr/>
        <a:lstStyle/>
        <a:p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cs typeface="Browallia New" panose="020B0604020202020204" pitchFamily="34" charset="-34"/>
          </a:endParaRPr>
        </a:p>
      </dgm:t>
    </dgm:pt>
    <dgm:pt modelId="{25C0EB1B-31A3-4F90-9982-DECF2242A5DD}" type="sibTrans" cxnId="{1850022C-4704-4F19-A71F-091D5A1CB5DF}">
      <dgm:prSet custT="1"/>
      <dgm:spPr>
        <a:xfrm rot="5400000">
          <a:off x="1482170" y="1145445"/>
          <a:ext cx="106519" cy="127823"/>
        </a:xfrm>
        <a:solidFill>
          <a:srgbClr val="FFC000">
            <a:hueOff val="5197846"/>
            <a:satOff val="-23984"/>
            <a:lumOff val="883"/>
            <a:alphaOff val="0"/>
          </a:srgbClr>
        </a:solidFill>
        <a:ln>
          <a:solidFill>
            <a:sysClr val="windowText" lastClr="000000"/>
          </a:solidFill>
        </a:ln>
        <a:effectLst/>
      </dgm:spPr>
      <dgm:t>
        <a:bodyPr/>
        <a:lstStyle/>
        <a:p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gm:t>
    </dgm:pt>
    <dgm:pt modelId="{65A81A27-0616-42E3-AB73-E8067A70F589}">
      <dgm:prSet phldrT="[Text]" custT="1"/>
      <dgm:spPr>
        <a:xfrm>
          <a:off x="124785" y="1280370"/>
          <a:ext cx="2821288" cy="284051"/>
        </a:xfrm>
        <a:solidFill>
          <a:srgbClr val="FFC000">
            <a:hueOff val="6237415"/>
            <a:satOff val="-28781"/>
            <a:lumOff val="1059"/>
            <a:alphaOff val="0"/>
          </a:srgbClr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r>
            <a:rPr lang="th-TH" sz="1400">
              <a:solidFill>
                <a:sysClr val="windowText" lastClr="000000"/>
              </a:solidFill>
              <a:latin typeface="Browallia New" panose="020B0604020202020204" pitchFamily="34" charset="-34"/>
              <a:ea typeface="+mn-ea"/>
              <a:cs typeface="Browallia New" panose="020B0604020202020204" pitchFamily="34" charset="-34"/>
            </a:rPr>
            <a:t>จัดให้มีอุปกรณ์ช่วยชีวิต เช่น เชือกผูกเอว </a:t>
          </a:r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gm:t>
    </dgm:pt>
    <dgm:pt modelId="{3D13CB60-A9D5-4140-B862-0C5EC26B7CEA}" type="parTrans" cxnId="{59DFC8E9-D000-4979-A016-22CAFFAD334E}">
      <dgm:prSet/>
      <dgm:spPr/>
      <dgm:t>
        <a:bodyPr/>
        <a:lstStyle/>
        <a:p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cs typeface="Browallia New" panose="020B0604020202020204" pitchFamily="34" charset="-34"/>
          </a:endParaRPr>
        </a:p>
      </dgm:t>
    </dgm:pt>
    <dgm:pt modelId="{E8723F4A-FA68-4009-843F-C767D0884E88}" type="sibTrans" cxnId="{59DFC8E9-D000-4979-A016-22CAFFAD334E}">
      <dgm:prSet custT="1"/>
      <dgm:spPr>
        <a:xfrm rot="5400000">
          <a:off x="1482170" y="1571522"/>
          <a:ext cx="106519" cy="127823"/>
        </a:xfrm>
        <a:solidFill>
          <a:srgbClr val="FFC000">
            <a:hueOff val="7796769"/>
            <a:satOff val="-35976"/>
            <a:lumOff val="1324"/>
            <a:alphaOff val="0"/>
          </a:srgbClr>
        </a:solidFill>
        <a:ln>
          <a:solidFill>
            <a:sysClr val="windowText" lastClr="000000"/>
          </a:solidFill>
        </a:ln>
        <a:effectLst/>
      </dgm:spPr>
      <dgm:t>
        <a:bodyPr/>
        <a:lstStyle/>
        <a:p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gm:t>
    </dgm:pt>
    <dgm:pt modelId="{E37E9749-4972-4AD4-B426-B2C3B1DAE923}">
      <dgm:prSet custT="1"/>
      <dgm:spPr>
        <a:xfrm>
          <a:off x="44632" y="2139"/>
          <a:ext cx="2981595" cy="284051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r>
            <a:rPr lang="th-TH" sz="1400">
              <a:solidFill>
                <a:sysClr val="windowText" lastClr="000000"/>
              </a:solidFill>
              <a:latin typeface="Browallia New" panose="020B0604020202020204" pitchFamily="34" charset="-34"/>
              <a:ea typeface="+mn-ea"/>
              <a:cs typeface="Browallia New" panose="020B0604020202020204" pitchFamily="34" charset="-34"/>
            </a:rPr>
            <a:t>ตรวจสอบพื้นที่และตรวจวัดอากาศก่อนเข้าทำงานทุกครั้ง</a:t>
          </a:r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gm:t>
    </dgm:pt>
    <dgm:pt modelId="{B93E03D2-ABC8-4846-B9E8-C5D9F5493EF5}" type="parTrans" cxnId="{9B9C317C-74E2-4F1F-B04B-9FD8558C080F}">
      <dgm:prSet/>
      <dgm:spPr/>
      <dgm:t>
        <a:bodyPr/>
        <a:lstStyle/>
        <a:p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cs typeface="Browallia New" panose="020B0604020202020204" pitchFamily="34" charset="-34"/>
          </a:endParaRPr>
        </a:p>
      </dgm:t>
    </dgm:pt>
    <dgm:pt modelId="{C1FAD905-2517-407F-993F-10E902CF3CE7}" type="sibTrans" cxnId="{9B9C317C-74E2-4F1F-B04B-9FD8558C080F}">
      <dgm:prSet custT="1"/>
      <dgm:spPr>
        <a:xfrm rot="5471829">
          <a:off x="1472810" y="299642"/>
          <a:ext cx="116069" cy="127823"/>
        </a:xfrm>
        <a:solidFill>
          <a:srgbClr val="FFC000">
            <a:hueOff val="0"/>
            <a:satOff val="0"/>
            <a:lumOff val="0"/>
            <a:alphaOff val="0"/>
          </a:srgbClr>
        </a:solidFill>
        <a:ln>
          <a:solidFill>
            <a:sysClr val="windowText" lastClr="000000"/>
          </a:solidFill>
        </a:ln>
        <a:effectLst/>
      </dgm:spPr>
      <dgm:t>
        <a:bodyPr/>
        <a:lstStyle/>
        <a:p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gm:t>
    </dgm:pt>
    <dgm:pt modelId="{B4924AB6-6C0D-4968-8A4F-9F9609CDB0A0}">
      <dgm:prSet custT="1"/>
      <dgm:spPr>
        <a:xfrm>
          <a:off x="429209" y="1706447"/>
          <a:ext cx="2212441" cy="284051"/>
        </a:xfrm>
        <a:solidFill>
          <a:srgbClr val="FFC000">
            <a:hueOff val="8316554"/>
            <a:satOff val="-38374"/>
            <a:lumOff val="1412"/>
            <a:alphaOff val="0"/>
          </a:srgbClr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r>
            <a:rPr lang="th-TH" sz="1400">
              <a:solidFill>
                <a:sysClr val="windowText" lastClr="000000"/>
              </a:solidFill>
              <a:latin typeface="Browallia New" panose="020B0604020202020204" pitchFamily="34" charset="-34"/>
              <a:ea typeface="+mn-ea"/>
              <a:cs typeface="Browallia New" panose="020B0604020202020204" pitchFamily="34" charset="-34"/>
            </a:rPr>
            <a:t>สังเกตและตรวจสอบอันตรายระหว่างทำงานเสมอ</a:t>
          </a:r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gm:t>
    </dgm:pt>
    <dgm:pt modelId="{5E7F932B-3E46-4AF9-AE5D-60C05A173F17}" type="parTrans" cxnId="{C2484C0B-63CA-4CDA-A7AC-0BFFE658B2A3}">
      <dgm:prSet/>
      <dgm:spPr/>
      <dgm:t>
        <a:bodyPr/>
        <a:lstStyle/>
        <a:p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cs typeface="Browallia New" panose="020B0604020202020204" pitchFamily="34" charset="-34"/>
          </a:endParaRPr>
        </a:p>
      </dgm:t>
    </dgm:pt>
    <dgm:pt modelId="{23B55890-4E07-4E06-8E87-BB0096900D69}" type="sibTrans" cxnId="{C2484C0B-63CA-4CDA-A7AC-0BFFE658B2A3}">
      <dgm:prSet/>
      <dgm:spPr>
        <a:xfrm rot="5400000">
          <a:off x="1482170" y="1997599"/>
          <a:ext cx="106519" cy="127823"/>
        </a:xfrm>
        <a:solidFill>
          <a:srgbClr val="FFC000">
            <a:hueOff val="10395692"/>
            <a:satOff val="-47968"/>
            <a:lumOff val="1765"/>
            <a:alphaOff val="0"/>
          </a:srgbClr>
        </a:solidFill>
        <a:ln>
          <a:noFill/>
        </a:ln>
        <a:effectLst/>
      </dgm:spPr>
      <dgm:t>
        <a:bodyPr/>
        <a:lstStyle/>
        <a:p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gm:t>
    </dgm:pt>
    <dgm:pt modelId="{8AECF40C-9348-4CEF-9EFA-A347A61FFD67}">
      <dgm:prSet custT="1"/>
      <dgm:spPr>
        <a:xfrm>
          <a:off x="106640" y="2132524"/>
          <a:ext cx="2857578" cy="284051"/>
        </a:xfrm>
        <a:solidFill>
          <a:srgbClr val="FFC000">
            <a:hueOff val="10395692"/>
            <a:satOff val="-47968"/>
            <a:lumOff val="1765"/>
            <a:alphaOff val="0"/>
          </a:srgbClr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r>
            <a:rPr lang="th-TH" sz="1400">
              <a:solidFill>
                <a:sysClr val="windowText" lastClr="000000"/>
              </a:solidFill>
              <a:latin typeface="Browallia New" panose="020B0604020202020204" pitchFamily="34" charset="-34"/>
              <a:ea typeface="+mn-ea"/>
              <a:cs typeface="Browallia New" panose="020B0604020202020204" pitchFamily="34" charset="-34"/>
            </a:rPr>
            <a:t>เมื่อเกิดเหตุฉุกเฉินสามารถเข้าช่วยเหลือชีวิตเบื้องต้นได้</a:t>
          </a:r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gm:t>
    </dgm:pt>
    <dgm:pt modelId="{6E7457C4-2B5C-4C57-8FDA-49851515E1E0}" type="parTrans" cxnId="{CF584200-14FB-4E79-A7E8-8165782B755C}">
      <dgm:prSet/>
      <dgm:spPr/>
      <dgm:t>
        <a:bodyPr/>
        <a:lstStyle/>
        <a:p>
          <a:endParaRPr lang="en-US"/>
        </a:p>
      </dgm:t>
    </dgm:pt>
    <dgm:pt modelId="{92383F58-DA6B-4985-A47D-B58F66C92696}" type="sibTrans" cxnId="{CF584200-14FB-4E79-A7E8-8165782B755C}">
      <dgm:prSet/>
      <dgm:spPr/>
      <dgm:t>
        <a:bodyPr/>
        <a:lstStyle/>
        <a:p>
          <a:endParaRPr lang="en-US"/>
        </a:p>
      </dgm:t>
    </dgm:pt>
    <dgm:pt modelId="{313DFCF3-5D7D-431E-9EF1-BF80B501EC98}" type="pres">
      <dgm:prSet presAssocID="{0A70FA6C-23F7-43FE-ABBC-64A4CAD33049}" presName="linearFlow" presStyleCnt="0">
        <dgm:presLayoutVars>
          <dgm:resizeHandles val="exact"/>
        </dgm:presLayoutVars>
      </dgm:prSet>
      <dgm:spPr/>
    </dgm:pt>
    <dgm:pt modelId="{2A7ECF3B-995D-4EA8-A6DB-824AD66D420D}" type="pres">
      <dgm:prSet presAssocID="{E37E9749-4972-4AD4-B426-B2C3B1DAE923}" presName="node" presStyleLbl="node1" presStyleIdx="0" presStyleCnt="6" custScaleX="262417" custLinFactNeighborY="11924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001F47D0-1C6C-4DEA-A0F4-4C6AAAAFB767}" type="pres">
      <dgm:prSet presAssocID="{C1FAD905-2517-407F-993F-10E902CF3CE7}" presName="sibTrans" presStyleLbl="sibTrans2D1" presStyleIdx="0" presStyleCnt="5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en-US"/>
        </a:p>
      </dgm:t>
    </dgm:pt>
    <dgm:pt modelId="{C1927164-71D0-4060-8AB6-B6AE5C9818DB}" type="pres">
      <dgm:prSet presAssocID="{C1FAD905-2517-407F-993F-10E902CF3CE7}" presName="connectorText" presStyleLbl="sibTrans2D1" presStyleIdx="0" presStyleCnt="5"/>
      <dgm:spPr/>
      <dgm:t>
        <a:bodyPr/>
        <a:lstStyle/>
        <a:p>
          <a:endParaRPr lang="en-US"/>
        </a:p>
      </dgm:t>
    </dgm:pt>
    <dgm:pt modelId="{783CD2FB-CC6D-4611-94A0-5D81D2872B3D}" type="pres">
      <dgm:prSet presAssocID="{D3A07926-EC7B-49BA-9512-171226402D8E}" presName="node" presStyleLbl="node1" presStyleIdx="1" presStyleCnt="6" custScaleX="249527" custLinFactNeighborX="-807" custLinFactNeighborY="8942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C6BAC01B-BFD9-49EA-A943-A4E010508AA4}" type="pres">
      <dgm:prSet presAssocID="{32DDBDB3-0B92-4264-ACEF-D26F948240B6}" presName="sibTrans" presStyleLbl="sibTrans2D1" presStyleIdx="1" presStyleCnt="5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en-US"/>
        </a:p>
      </dgm:t>
    </dgm:pt>
    <dgm:pt modelId="{64F7266C-9756-4003-BEC1-5CE2199ABB9B}" type="pres">
      <dgm:prSet presAssocID="{32DDBDB3-0B92-4264-ACEF-D26F948240B6}" presName="connectorText" presStyleLbl="sibTrans2D1" presStyleIdx="1" presStyleCnt="5"/>
      <dgm:spPr/>
      <dgm:t>
        <a:bodyPr/>
        <a:lstStyle/>
        <a:p>
          <a:endParaRPr lang="en-US"/>
        </a:p>
      </dgm:t>
    </dgm:pt>
    <dgm:pt modelId="{BDECB526-C5D1-4E63-8C08-13EC858E5665}" type="pres">
      <dgm:prSet presAssocID="{3C21C298-4232-45C8-BD5D-B063356E48AA}" presName="node" presStyleLbl="node1" presStyleIdx="2" presStyleCnt="6" custScaleX="248308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3BF155FD-009F-4FB7-9FD8-3F3DE86D3938}" type="pres">
      <dgm:prSet presAssocID="{25C0EB1B-31A3-4F90-9982-DECF2242A5DD}" presName="sibTrans" presStyleLbl="sibTrans2D1" presStyleIdx="2" presStyleCnt="5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en-US"/>
        </a:p>
      </dgm:t>
    </dgm:pt>
    <dgm:pt modelId="{633FAE41-A723-4E8D-BFA4-B066E5251A71}" type="pres">
      <dgm:prSet presAssocID="{25C0EB1B-31A3-4F90-9982-DECF2242A5DD}" presName="connectorText" presStyleLbl="sibTrans2D1" presStyleIdx="2" presStyleCnt="5"/>
      <dgm:spPr/>
      <dgm:t>
        <a:bodyPr/>
        <a:lstStyle/>
        <a:p>
          <a:endParaRPr lang="en-US"/>
        </a:p>
      </dgm:t>
    </dgm:pt>
    <dgm:pt modelId="{C9668E91-5317-4FD1-A144-D349FC657115}" type="pres">
      <dgm:prSet presAssocID="{65A81A27-0616-42E3-AB73-E8067A70F589}" presName="node" presStyleLbl="node1" presStyleIdx="3" presStyleCnt="6" custScaleX="248308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3116D910-31E6-4A8D-8101-685147A0F715}" type="pres">
      <dgm:prSet presAssocID="{E8723F4A-FA68-4009-843F-C767D0884E88}" presName="sibTrans" presStyleLbl="sibTrans2D1" presStyleIdx="3" presStyleCnt="5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en-US"/>
        </a:p>
      </dgm:t>
    </dgm:pt>
    <dgm:pt modelId="{677456F0-599C-48F0-96B6-93978B46F88E}" type="pres">
      <dgm:prSet presAssocID="{E8723F4A-FA68-4009-843F-C767D0884E88}" presName="connectorText" presStyleLbl="sibTrans2D1" presStyleIdx="3" presStyleCnt="5"/>
      <dgm:spPr/>
      <dgm:t>
        <a:bodyPr/>
        <a:lstStyle/>
        <a:p>
          <a:endParaRPr lang="en-US"/>
        </a:p>
      </dgm:t>
    </dgm:pt>
    <dgm:pt modelId="{79D8A126-3627-4D33-8305-E55AFBF29B09}" type="pres">
      <dgm:prSet presAssocID="{B4924AB6-6C0D-4968-8A4F-9F9609CDB0A0}" presName="node" presStyleLbl="node1" presStyleIdx="4" presStyleCnt="6" custScaleX="240764" custLinFactNeighborX="-2684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6F49739A-82A3-4C1A-9105-1097075FAF47}" type="pres">
      <dgm:prSet presAssocID="{23B55890-4E07-4E06-8E87-BB0096900D69}" presName="sibTrans" presStyleLbl="sibTrans2D1" presStyleIdx="4" presStyleCnt="5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en-US"/>
        </a:p>
      </dgm:t>
    </dgm:pt>
    <dgm:pt modelId="{C6501766-80B2-4A06-82DD-14AB441B4227}" type="pres">
      <dgm:prSet presAssocID="{23B55890-4E07-4E06-8E87-BB0096900D69}" presName="connectorText" presStyleLbl="sibTrans2D1" presStyleIdx="4" presStyleCnt="5"/>
      <dgm:spPr/>
      <dgm:t>
        <a:bodyPr/>
        <a:lstStyle/>
        <a:p>
          <a:endParaRPr lang="en-US"/>
        </a:p>
      </dgm:t>
    </dgm:pt>
    <dgm:pt modelId="{5634AD55-F0D7-4D96-B71E-9BBEE3D01579}" type="pres">
      <dgm:prSet presAssocID="{8AECF40C-9348-4CEF-9EFA-A347A61FFD67}" presName="node" presStyleLbl="node1" presStyleIdx="5" presStyleCnt="6" custScaleX="251502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</dgm:ptLst>
  <dgm:cxnLst>
    <dgm:cxn modelId="{35A4FD70-D028-45EC-BC2A-2A5B26AE33DF}" type="presOf" srcId="{25C0EB1B-31A3-4F90-9982-DECF2242A5DD}" destId="{3BF155FD-009F-4FB7-9FD8-3F3DE86D3938}" srcOrd="0" destOrd="0" presId="urn:microsoft.com/office/officeart/2005/8/layout/process2"/>
    <dgm:cxn modelId="{7B7C03F8-40E3-483A-987B-220702DB9126}" type="presOf" srcId="{E8723F4A-FA68-4009-843F-C767D0884E88}" destId="{3116D910-31E6-4A8D-8101-685147A0F715}" srcOrd="0" destOrd="0" presId="urn:microsoft.com/office/officeart/2005/8/layout/process2"/>
    <dgm:cxn modelId="{89504CC3-FB3A-4625-AE8C-1C8F251AF418}" type="presOf" srcId="{23B55890-4E07-4E06-8E87-BB0096900D69}" destId="{C6501766-80B2-4A06-82DD-14AB441B4227}" srcOrd="1" destOrd="0" presId="urn:microsoft.com/office/officeart/2005/8/layout/process2"/>
    <dgm:cxn modelId="{FF9037AE-80D4-4C54-9B47-08FD5B650266}" type="presOf" srcId="{3C21C298-4232-45C8-BD5D-B063356E48AA}" destId="{BDECB526-C5D1-4E63-8C08-13EC858E5665}" srcOrd="0" destOrd="0" presId="urn:microsoft.com/office/officeart/2005/8/layout/process2"/>
    <dgm:cxn modelId="{EE98E914-941C-4312-9E5A-61C77B07E90E}" srcId="{0A70FA6C-23F7-43FE-ABBC-64A4CAD33049}" destId="{D3A07926-EC7B-49BA-9512-171226402D8E}" srcOrd="1" destOrd="0" parTransId="{04A62D03-F3BD-4ACF-BFBD-25B8E63D1CC9}" sibTransId="{32DDBDB3-0B92-4264-ACEF-D26F948240B6}"/>
    <dgm:cxn modelId="{0C940A11-55D2-47F8-A014-CCA0ECDAD995}" type="presOf" srcId="{65A81A27-0616-42E3-AB73-E8067A70F589}" destId="{C9668E91-5317-4FD1-A144-D349FC657115}" srcOrd="0" destOrd="0" presId="urn:microsoft.com/office/officeart/2005/8/layout/process2"/>
    <dgm:cxn modelId="{692F30B4-5843-4642-BBDF-1A9E29B2F96E}" type="presOf" srcId="{E37E9749-4972-4AD4-B426-B2C3B1DAE923}" destId="{2A7ECF3B-995D-4EA8-A6DB-824AD66D420D}" srcOrd="0" destOrd="0" presId="urn:microsoft.com/office/officeart/2005/8/layout/process2"/>
    <dgm:cxn modelId="{5FDD4F2D-D92F-4BBB-BBD1-31DAE54312B2}" type="presOf" srcId="{D3A07926-EC7B-49BA-9512-171226402D8E}" destId="{783CD2FB-CC6D-4611-94A0-5D81D2872B3D}" srcOrd="0" destOrd="0" presId="urn:microsoft.com/office/officeart/2005/8/layout/process2"/>
    <dgm:cxn modelId="{CD5CC774-1A14-412E-9A0C-1F893414A6DD}" type="presOf" srcId="{32DDBDB3-0B92-4264-ACEF-D26F948240B6}" destId="{64F7266C-9756-4003-BEC1-5CE2199ABB9B}" srcOrd="1" destOrd="0" presId="urn:microsoft.com/office/officeart/2005/8/layout/process2"/>
    <dgm:cxn modelId="{59DFC8E9-D000-4979-A016-22CAFFAD334E}" srcId="{0A70FA6C-23F7-43FE-ABBC-64A4CAD33049}" destId="{65A81A27-0616-42E3-AB73-E8067A70F589}" srcOrd="3" destOrd="0" parTransId="{3D13CB60-A9D5-4140-B862-0C5EC26B7CEA}" sibTransId="{E8723F4A-FA68-4009-843F-C767D0884E88}"/>
    <dgm:cxn modelId="{64C94E4F-2081-4613-A22E-7D54A4A18A62}" type="presOf" srcId="{B4924AB6-6C0D-4968-8A4F-9F9609CDB0A0}" destId="{79D8A126-3627-4D33-8305-E55AFBF29B09}" srcOrd="0" destOrd="0" presId="urn:microsoft.com/office/officeart/2005/8/layout/process2"/>
    <dgm:cxn modelId="{9B9C317C-74E2-4F1F-B04B-9FD8558C080F}" srcId="{0A70FA6C-23F7-43FE-ABBC-64A4CAD33049}" destId="{E37E9749-4972-4AD4-B426-B2C3B1DAE923}" srcOrd="0" destOrd="0" parTransId="{B93E03D2-ABC8-4846-B9E8-C5D9F5493EF5}" sibTransId="{C1FAD905-2517-407F-993F-10E902CF3CE7}"/>
    <dgm:cxn modelId="{C2484C0B-63CA-4CDA-A7AC-0BFFE658B2A3}" srcId="{0A70FA6C-23F7-43FE-ABBC-64A4CAD33049}" destId="{B4924AB6-6C0D-4968-8A4F-9F9609CDB0A0}" srcOrd="4" destOrd="0" parTransId="{5E7F932B-3E46-4AF9-AE5D-60C05A173F17}" sibTransId="{23B55890-4E07-4E06-8E87-BB0096900D69}"/>
    <dgm:cxn modelId="{95E8F0CB-FEFD-415A-81FE-99ED445B9EAF}" type="presOf" srcId="{C1FAD905-2517-407F-993F-10E902CF3CE7}" destId="{C1927164-71D0-4060-8AB6-B6AE5C9818DB}" srcOrd="1" destOrd="0" presId="urn:microsoft.com/office/officeart/2005/8/layout/process2"/>
    <dgm:cxn modelId="{942B308C-0428-4362-91B9-A971F2FFEE5B}" type="presOf" srcId="{0A70FA6C-23F7-43FE-ABBC-64A4CAD33049}" destId="{313DFCF3-5D7D-431E-9EF1-BF80B501EC98}" srcOrd="0" destOrd="0" presId="urn:microsoft.com/office/officeart/2005/8/layout/process2"/>
    <dgm:cxn modelId="{CF584200-14FB-4E79-A7E8-8165782B755C}" srcId="{0A70FA6C-23F7-43FE-ABBC-64A4CAD33049}" destId="{8AECF40C-9348-4CEF-9EFA-A347A61FFD67}" srcOrd="5" destOrd="0" parTransId="{6E7457C4-2B5C-4C57-8FDA-49851515E1E0}" sibTransId="{92383F58-DA6B-4985-A47D-B58F66C92696}"/>
    <dgm:cxn modelId="{28885D05-E05D-4394-A96A-1EF91FB541FB}" type="presOf" srcId="{8AECF40C-9348-4CEF-9EFA-A347A61FFD67}" destId="{5634AD55-F0D7-4D96-B71E-9BBEE3D01579}" srcOrd="0" destOrd="0" presId="urn:microsoft.com/office/officeart/2005/8/layout/process2"/>
    <dgm:cxn modelId="{1850022C-4704-4F19-A71F-091D5A1CB5DF}" srcId="{0A70FA6C-23F7-43FE-ABBC-64A4CAD33049}" destId="{3C21C298-4232-45C8-BD5D-B063356E48AA}" srcOrd="2" destOrd="0" parTransId="{908E49D1-E6DC-41AF-9C30-0AB8BB342EC0}" sibTransId="{25C0EB1B-31A3-4F90-9982-DECF2242A5DD}"/>
    <dgm:cxn modelId="{4CE8BFA0-6901-44BF-8C92-B8AB091D0B42}" type="presOf" srcId="{32DDBDB3-0B92-4264-ACEF-D26F948240B6}" destId="{C6BAC01B-BFD9-49EA-A943-A4E010508AA4}" srcOrd="0" destOrd="0" presId="urn:microsoft.com/office/officeart/2005/8/layout/process2"/>
    <dgm:cxn modelId="{F134279C-2CF8-40E9-966B-E8A779A71D6B}" type="presOf" srcId="{E8723F4A-FA68-4009-843F-C767D0884E88}" destId="{677456F0-599C-48F0-96B6-93978B46F88E}" srcOrd="1" destOrd="0" presId="urn:microsoft.com/office/officeart/2005/8/layout/process2"/>
    <dgm:cxn modelId="{711C4FFD-B8E9-4FF2-A73A-E8921564D7F4}" type="presOf" srcId="{25C0EB1B-31A3-4F90-9982-DECF2242A5DD}" destId="{633FAE41-A723-4E8D-BFA4-B066E5251A71}" srcOrd="1" destOrd="0" presId="urn:microsoft.com/office/officeart/2005/8/layout/process2"/>
    <dgm:cxn modelId="{0DFBFB7A-02EC-4626-9BFA-013985B72CD4}" type="presOf" srcId="{C1FAD905-2517-407F-993F-10E902CF3CE7}" destId="{001F47D0-1C6C-4DEA-A0F4-4C6AAAAFB767}" srcOrd="0" destOrd="0" presId="urn:microsoft.com/office/officeart/2005/8/layout/process2"/>
    <dgm:cxn modelId="{029C2F5C-C3C7-4C38-B492-499626F5D9C6}" type="presOf" srcId="{23B55890-4E07-4E06-8E87-BB0096900D69}" destId="{6F49739A-82A3-4C1A-9105-1097075FAF47}" srcOrd="0" destOrd="0" presId="urn:microsoft.com/office/officeart/2005/8/layout/process2"/>
    <dgm:cxn modelId="{92008E5A-6A2D-4DAC-BB40-1F793D4F65EC}" type="presParOf" srcId="{313DFCF3-5D7D-431E-9EF1-BF80B501EC98}" destId="{2A7ECF3B-995D-4EA8-A6DB-824AD66D420D}" srcOrd="0" destOrd="0" presId="urn:microsoft.com/office/officeart/2005/8/layout/process2"/>
    <dgm:cxn modelId="{101B0D19-3DEE-4EF4-A6C5-DD5D44BBA3B5}" type="presParOf" srcId="{313DFCF3-5D7D-431E-9EF1-BF80B501EC98}" destId="{001F47D0-1C6C-4DEA-A0F4-4C6AAAAFB767}" srcOrd="1" destOrd="0" presId="urn:microsoft.com/office/officeart/2005/8/layout/process2"/>
    <dgm:cxn modelId="{091CEA23-7744-4CF9-8F79-E988D2BA4857}" type="presParOf" srcId="{001F47D0-1C6C-4DEA-A0F4-4C6AAAAFB767}" destId="{C1927164-71D0-4060-8AB6-B6AE5C9818DB}" srcOrd="0" destOrd="0" presId="urn:microsoft.com/office/officeart/2005/8/layout/process2"/>
    <dgm:cxn modelId="{C15C2270-F4E6-4D81-91F7-87CCEE8880FC}" type="presParOf" srcId="{313DFCF3-5D7D-431E-9EF1-BF80B501EC98}" destId="{783CD2FB-CC6D-4611-94A0-5D81D2872B3D}" srcOrd="2" destOrd="0" presId="urn:microsoft.com/office/officeart/2005/8/layout/process2"/>
    <dgm:cxn modelId="{1D997232-339C-4275-B87C-A21D70110758}" type="presParOf" srcId="{313DFCF3-5D7D-431E-9EF1-BF80B501EC98}" destId="{C6BAC01B-BFD9-49EA-A943-A4E010508AA4}" srcOrd="3" destOrd="0" presId="urn:microsoft.com/office/officeart/2005/8/layout/process2"/>
    <dgm:cxn modelId="{D916B94B-1DB1-4A5C-A564-8F889921BE20}" type="presParOf" srcId="{C6BAC01B-BFD9-49EA-A943-A4E010508AA4}" destId="{64F7266C-9756-4003-BEC1-5CE2199ABB9B}" srcOrd="0" destOrd="0" presId="urn:microsoft.com/office/officeart/2005/8/layout/process2"/>
    <dgm:cxn modelId="{B7D8578A-13A1-474D-A5A1-A8B278C371BC}" type="presParOf" srcId="{313DFCF3-5D7D-431E-9EF1-BF80B501EC98}" destId="{BDECB526-C5D1-4E63-8C08-13EC858E5665}" srcOrd="4" destOrd="0" presId="urn:microsoft.com/office/officeart/2005/8/layout/process2"/>
    <dgm:cxn modelId="{925C427C-C477-495C-94BB-572EAC5590D7}" type="presParOf" srcId="{313DFCF3-5D7D-431E-9EF1-BF80B501EC98}" destId="{3BF155FD-009F-4FB7-9FD8-3F3DE86D3938}" srcOrd="5" destOrd="0" presId="urn:microsoft.com/office/officeart/2005/8/layout/process2"/>
    <dgm:cxn modelId="{0BA21990-EC90-4FC0-896A-5774D9D50636}" type="presParOf" srcId="{3BF155FD-009F-4FB7-9FD8-3F3DE86D3938}" destId="{633FAE41-A723-4E8D-BFA4-B066E5251A71}" srcOrd="0" destOrd="0" presId="urn:microsoft.com/office/officeart/2005/8/layout/process2"/>
    <dgm:cxn modelId="{7435C786-D0B2-4C89-BB31-1A5987AA3D21}" type="presParOf" srcId="{313DFCF3-5D7D-431E-9EF1-BF80B501EC98}" destId="{C9668E91-5317-4FD1-A144-D349FC657115}" srcOrd="6" destOrd="0" presId="urn:microsoft.com/office/officeart/2005/8/layout/process2"/>
    <dgm:cxn modelId="{E0776A64-F896-4087-83C8-F751444DBB2F}" type="presParOf" srcId="{313DFCF3-5D7D-431E-9EF1-BF80B501EC98}" destId="{3116D910-31E6-4A8D-8101-685147A0F715}" srcOrd="7" destOrd="0" presId="urn:microsoft.com/office/officeart/2005/8/layout/process2"/>
    <dgm:cxn modelId="{63CCA49F-37A5-428B-BAF4-266CC2CF58F7}" type="presParOf" srcId="{3116D910-31E6-4A8D-8101-685147A0F715}" destId="{677456F0-599C-48F0-96B6-93978B46F88E}" srcOrd="0" destOrd="0" presId="urn:microsoft.com/office/officeart/2005/8/layout/process2"/>
    <dgm:cxn modelId="{28D9DC3A-9461-49B3-9546-2E673B3354CE}" type="presParOf" srcId="{313DFCF3-5D7D-431E-9EF1-BF80B501EC98}" destId="{79D8A126-3627-4D33-8305-E55AFBF29B09}" srcOrd="8" destOrd="0" presId="urn:microsoft.com/office/officeart/2005/8/layout/process2"/>
    <dgm:cxn modelId="{5432398C-1A5E-4B80-8EE2-1D19131F8C4D}" type="presParOf" srcId="{313DFCF3-5D7D-431E-9EF1-BF80B501EC98}" destId="{6F49739A-82A3-4C1A-9105-1097075FAF47}" srcOrd="9" destOrd="0" presId="urn:microsoft.com/office/officeart/2005/8/layout/process2"/>
    <dgm:cxn modelId="{BF860DD8-C0BD-4941-A46A-5736CF5384FD}" type="presParOf" srcId="{6F49739A-82A3-4C1A-9105-1097075FAF47}" destId="{C6501766-80B2-4A06-82DD-14AB441B4227}" srcOrd="0" destOrd="0" presId="urn:microsoft.com/office/officeart/2005/8/layout/process2"/>
    <dgm:cxn modelId="{2385FAA2-1367-447F-B5AF-70B48D400ACF}" type="presParOf" srcId="{313DFCF3-5D7D-431E-9EF1-BF80B501EC98}" destId="{5634AD55-F0D7-4D96-B71E-9BBEE3D01579}" srcOrd="10" destOrd="0" presId="urn:microsoft.com/office/officeart/2005/8/layout/process2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A7ECF3B-995D-4EA8-A6DB-824AD66D420D}">
      <dsp:nvSpPr>
        <dsp:cNvPr id="0" name=""/>
        <dsp:cNvSpPr/>
      </dsp:nvSpPr>
      <dsp:spPr>
        <a:xfrm>
          <a:off x="44632" y="19074"/>
          <a:ext cx="2981595" cy="284051"/>
        </a:xfrm>
        <a:prstGeom prst="roundRect">
          <a:avLst>
            <a:gd name="adj" fmla="val 10000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400" kern="1200">
              <a:solidFill>
                <a:sysClr val="windowText" lastClr="000000"/>
              </a:solidFill>
              <a:latin typeface="Browallia New" panose="020B0604020202020204" pitchFamily="34" charset="-34"/>
              <a:ea typeface="+mn-ea"/>
              <a:cs typeface="Browallia New" panose="020B0604020202020204" pitchFamily="34" charset="-34"/>
            </a:rPr>
            <a:t>ตรวจสอบพื้นที่และตรวจวัดอากาศก่อนเข้าทำงานทุกครั้ง</a:t>
          </a:r>
          <a:endParaRPr lang="en-US" sz="1400" kern="12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sp:txBody>
      <dsp:txXfrm>
        <a:off x="52952" y="27394"/>
        <a:ext cx="2964955" cy="267411"/>
      </dsp:txXfrm>
    </dsp:sp>
    <dsp:sp modelId="{001F47D0-1C6C-4DEA-A0F4-4C6AAAAFB767}">
      <dsp:nvSpPr>
        <dsp:cNvPr id="0" name=""/>
        <dsp:cNvSpPr/>
      </dsp:nvSpPr>
      <dsp:spPr>
        <a:xfrm rot="5474711">
          <a:off x="1479161" y="308109"/>
          <a:ext cx="103367" cy="127823"/>
        </a:xfrm>
        <a:prstGeom prst="rightArrow">
          <a:avLst>
            <a:gd name="adj1" fmla="val 60000"/>
            <a:gd name="adj2" fmla="val 50000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>
          <a:solidFill>
            <a:sysClr val="windowText" lastClr="000000"/>
          </a:solidFill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400" kern="12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sp:txBody>
      <dsp:txXfrm rot="-5400000">
        <a:off x="1492835" y="320341"/>
        <a:ext cx="76693" cy="72357"/>
      </dsp:txXfrm>
    </dsp:sp>
    <dsp:sp modelId="{783CD2FB-CC6D-4611-94A0-5D81D2872B3D}">
      <dsp:nvSpPr>
        <dsp:cNvPr id="0" name=""/>
        <dsp:cNvSpPr/>
      </dsp:nvSpPr>
      <dsp:spPr>
        <a:xfrm>
          <a:off x="108691" y="440916"/>
          <a:ext cx="2835138" cy="284051"/>
        </a:xfrm>
        <a:prstGeom prst="roundRect">
          <a:avLst>
            <a:gd name="adj" fmla="val 10000"/>
          </a:avLst>
        </a:prstGeom>
        <a:solidFill>
          <a:srgbClr val="FFC000">
            <a:hueOff val="2079139"/>
            <a:satOff val="-9594"/>
            <a:lumOff val="353"/>
            <a:alphaOff val="0"/>
          </a:srgbClr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400" kern="1200">
              <a:solidFill>
                <a:sysClr val="windowText" lastClr="000000"/>
              </a:solidFill>
              <a:latin typeface="Browallia New" panose="020B0604020202020204" pitchFamily="34" charset="-34"/>
              <a:ea typeface="+mn-ea"/>
              <a:cs typeface="Browallia New" panose="020B0604020202020204" pitchFamily="34" charset="-34"/>
            </a:rPr>
            <a:t>ให้มีผู้ช่วยเหลือเฝ้าทางเข้า-ออกที่อับอากาศ</a:t>
          </a:r>
          <a:endParaRPr lang="en-US" sz="1400" kern="12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sp:txBody>
      <dsp:txXfrm>
        <a:off x="117011" y="449236"/>
        <a:ext cx="2818498" cy="267411"/>
      </dsp:txXfrm>
    </dsp:sp>
    <dsp:sp modelId="{C6BAC01B-BFD9-49EA-A943-A4E010508AA4}">
      <dsp:nvSpPr>
        <dsp:cNvPr id="0" name=""/>
        <dsp:cNvSpPr/>
      </dsp:nvSpPr>
      <dsp:spPr>
        <a:xfrm rot="5323759">
          <a:off x="1482336" y="725719"/>
          <a:ext cx="97018" cy="127823"/>
        </a:xfrm>
        <a:prstGeom prst="rightArrow">
          <a:avLst>
            <a:gd name="adj1" fmla="val 60000"/>
            <a:gd name="adj2" fmla="val 50000"/>
          </a:avLst>
        </a:prstGeom>
        <a:solidFill>
          <a:srgbClr val="FFC000">
            <a:hueOff val="2598923"/>
            <a:satOff val="-11992"/>
            <a:lumOff val="441"/>
            <a:alphaOff val="0"/>
          </a:srgbClr>
        </a:solidFill>
        <a:ln>
          <a:solidFill>
            <a:sysClr val="windowText" lastClr="000000"/>
          </a:solidFill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400" kern="12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sp:txBody>
      <dsp:txXfrm rot="-5400000">
        <a:off x="1492176" y="741125"/>
        <a:ext cx="76693" cy="67913"/>
      </dsp:txXfrm>
    </dsp:sp>
    <dsp:sp modelId="{BDECB526-C5D1-4E63-8C08-13EC858E5665}">
      <dsp:nvSpPr>
        <dsp:cNvPr id="0" name=""/>
        <dsp:cNvSpPr/>
      </dsp:nvSpPr>
      <dsp:spPr>
        <a:xfrm>
          <a:off x="124785" y="854293"/>
          <a:ext cx="2821288" cy="284051"/>
        </a:xfrm>
        <a:prstGeom prst="roundRect">
          <a:avLst>
            <a:gd name="adj" fmla="val 10000"/>
          </a:avLst>
        </a:prstGeom>
        <a:solidFill>
          <a:srgbClr val="FFC000">
            <a:hueOff val="4158277"/>
            <a:satOff val="-19187"/>
            <a:lumOff val="706"/>
            <a:alphaOff val="0"/>
          </a:srgbClr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400" kern="1200">
              <a:solidFill>
                <a:sysClr val="windowText" lastClr="000000"/>
              </a:solidFill>
              <a:latin typeface="Browallia New" panose="020B0604020202020204" pitchFamily="34" charset="-34"/>
              <a:ea typeface="+mn-ea"/>
              <a:cs typeface="Browallia New" panose="020B0604020202020204" pitchFamily="34" charset="-34"/>
            </a:rPr>
            <a:t>จัดให้มีพัดลมระบายอากาศพัดเข้า-ดูดออก</a:t>
          </a:r>
          <a:endParaRPr lang="en-US" sz="1400" kern="12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sp:txBody>
      <dsp:txXfrm>
        <a:off x="133105" y="862613"/>
        <a:ext cx="2804648" cy="267411"/>
      </dsp:txXfrm>
    </dsp:sp>
    <dsp:sp modelId="{3BF155FD-009F-4FB7-9FD8-3F3DE86D3938}">
      <dsp:nvSpPr>
        <dsp:cNvPr id="0" name=""/>
        <dsp:cNvSpPr/>
      </dsp:nvSpPr>
      <dsp:spPr>
        <a:xfrm rot="5400000">
          <a:off x="1482170" y="1145445"/>
          <a:ext cx="106519" cy="127823"/>
        </a:xfrm>
        <a:prstGeom prst="rightArrow">
          <a:avLst>
            <a:gd name="adj1" fmla="val 60000"/>
            <a:gd name="adj2" fmla="val 50000"/>
          </a:avLst>
        </a:prstGeom>
        <a:solidFill>
          <a:srgbClr val="FFC000">
            <a:hueOff val="5197846"/>
            <a:satOff val="-23984"/>
            <a:lumOff val="883"/>
            <a:alphaOff val="0"/>
          </a:srgbClr>
        </a:solidFill>
        <a:ln>
          <a:solidFill>
            <a:sysClr val="windowText" lastClr="000000"/>
          </a:solidFill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400" kern="12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sp:txBody>
      <dsp:txXfrm rot="-5400000">
        <a:off x="1497083" y="1156097"/>
        <a:ext cx="76693" cy="74563"/>
      </dsp:txXfrm>
    </dsp:sp>
    <dsp:sp modelId="{C9668E91-5317-4FD1-A144-D349FC657115}">
      <dsp:nvSpPr>
        <dsp:cNvPr id="0" name=""/>
        <dsp:cNvSpPr/>
      </dsp:nvSpPr>
      <dsp:spPr>
        <a:xfrm>
          <a:off x="124785" y="1280370"/>
          <a:ext cx="2821288" cy="284051"/>
        </a:xfrm>
        <a:prstGeom prst="roundRect">
          <a:avLst>
            <a:gd name="adj" fmla="val 10000"/>
          </a:avLst>
        </a:prstGeom>
        <a:solidFill>
          <a:srgbClr val="FFC000">
            <a:hueOff val="6237415"/>
            <a:satOff val="-28781"/>
            <a:lumOff val="1059"/>
            <a:alphaOff val="0"/>
          </a:srgbClr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400" kern="1200">
              <a:solidFill>
                <a:sysClr val="windowText" lastClr="000000"/>
              </a:solidFill>
              <a:latin typeface="Browallia New" panose="020B0604020202020204" pitchFamily="34" charset="-34"/>
              <a:ea typeface="+mn-ea"/>
              <a:cs typeface="Browallia New" panose="020B0604020202020204" pitchFamily="34" charset="-34"/>
            </a:rPr>
            <a:t>จัดให้มีอุปกรณ์ช่วยชีวิต เช่น เชือกผูกเอว </a:t>
          </a:r>
          <a:endParaRPr lang="en-US" sz="1400" kern="12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sp:txBody>
      <dsp:txXfrm>
        <a:off x="133105" y="1288690"/>
        <a:ext cx="2804648" cy="267411"/>
      </dsp:txXfrm>
    </dsp:sp>
    <dsp:sp modelId="{3116D910-31E6-4A8D-8101-685147A0F715}">
      <dsp:nvSpPr>
        <dsp:cNvPr id="0" name=""/>
        <dsp:cNvSpPr/>
      </dsp:nvSpPr>
      <dsp:spPr>
        <a:xfrm rot="5645632">
          <a:off x="1466786" y="1571522"/>
          <a:ext cx="106791" cy="127823"/>
        </a:xfrm>
        <a:prstGeom prst="rightArrow">
          <a:avLst>
            <a:gd name="adj1" fmla="val 60000"/>
            <a:gd name="adj2" fmla="val 50000"/>
          </a:avLst>
        </a:prstGeom>
        <a:solidFill>
          <a:srgbClr val="FFC000">
            <a:hueOff val="7796769"/>
            <a:satOff val="-35976"/>
            <a:lumOff val="1324"/>
            <a:alphaOff val="0"/>
          </a:srgbClr>
        </a:solidFill>
        <a:ln>
          <a:solidFill>
            <a:sysClr val="windowText" lastClr="000000"/>
          </a:solidFill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400" kern="12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sp:txBody>
      <dsp:txXfrm rot="-5400000">
        <a:off x="1482979" y="1582078"/>
        <a:ext cx="76693" cy="74754"/>
      </dsp:txXfrm>
    </dsp:sp>
    <dsp:sp modelId="{79D8A126-3627-4D33-8305-E55AFBF29B09}">
      <dsp:nvSpPr>
        <dsp:cNvPr id="0" name=""/>
        <dsp:cNvSpPr/>
      </dsp:nvSpPr>
      <dsp:spPr>
        <a:xfrm>
          <a:off x="137147" y="1706447"/>
          <a:ext cx="2735572" cy="284051"/>
        </a:xfrm>
        <a:prstGeom prst="roundRect">
          <a:avLst>
            <a:gd name="adj" fmla="val 10000"/>
          </a:avLst>
        </a:prstGeom>
        <a:solidFill>
          <a:srgbClr val="FFC000">
            <a:hueOff val="8316554"/>
            <a:satOff val="-38374"/>
            <a:lumOff val="1412"/>
            <a:alphaOff val="0"/>
          </a:srgbClr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400" kern="1200">
              <a:solidFill>
                <a:sysClr val="windowText" lastClr="000000"/>
              </a:solidFill>
              <a:latin typeface="Browallia New" panose="020B0604020202020204" pitchFamily="34" charset="-34"/>
              <a:ea typeface="+mn-ea"/>
              <a:cs typeface="Browallia New" panose="020B0604020202020204" pitchFamily="34" charset="-34"/>
            </a:rPr>
            <a:t>สังเกตและตรวจสอบอันตรายระหว่างทำงานเสมอ</a:t>
          </a:r>
          <a:endParaRPr lang="en-US" sz="1400" kern="12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sp:txBody>
      <dsp:txXfrm>
        <a:off x="145467" y="1714767"/>
        <a:ext cx="2718932" cy="267411"/>
      </dsp:txXfrm>
    </dsp:sp>
    <dsp:sp modelId="{6F49739A-82A3-4C1A-9105-1097075FAF47}">
      <dsp:nvSpPr>
        <dsp:cNvPr id="0" name=""/>
        <dsp:cNvSpPr/>
      </dsp:nvSpPr>
      <dsp:spPr>
        <a:xfrm rot="5154368">
          <a:off x="1466786" y="1997599"/>
          <a:ext cx="106791" cy="127823"/>
        </a:xfrm>
        <a:prstGeom prst="rightArrow">
          <a:avLst>
            <a:gd name="adj1" fmla="val 60000"/>
            <a:gd name="adj2" fmla="val 50000"/>
          </a:avLst>
        </a:prstGeom>
        <a:solidFill>
          <a:srgbClr val="FFC000">
            <a:hueOff val="10395692"/>
            <a:satOff val="-47968"/>
            <a:lumOff val="1765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sp:txBody>
      <dsp:txXfrm rot="-5400000">
        <a:off x="1480692" y="2008155"/>
        <a:ext cx="76693" cy="74754"/>
      </dsp:txXfrm>
    </dsp:sp>
    <dsp:sp modelId="{5634AD55-F0D7-4D96-B71E-9BBEE3D01579}">
      <dsp:nvSpPr>
        <dsp:cNvPr id="0" name=""/>
        <dsp:cNvSpPr/>
      </dsp:nvSpPr>
      <dsp:spPr>
        <a:xfrm>
          <a:off x="106640" y="2132524"/>
          <a:ext cx="2857578" cy="284051"/>
        </a:xfrm>
        <a:prstGeom prst="roundRect">
          <a:avLst>
            <a:gd name="adj" fmla="val 10000"/>
          </a:avLst>
        </a:prstGeom>
        <a:solidFill>
          <a:srgbClr val="FFC000">
            <a:hueOff val="10395692"/>
            <a:satOff val="-47968"/>
            <a:lumOff val="1765"/>
            <a:alphaOff val="0"/>
          </a:srgbClr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400" kern="1200">
              <a:solidFill>
                <a:sysClr val="windowText" lastClr="000000"/>
              </a:solidFill>
              <a:latin typeface="Browallia New" panose="020B0604020202020204" pitchFamily="34" charset="-34"/>
              <a:ea typeface="+mn-ea"/>
              <a:cs typeface="Browallia New" panose="020B0604020202020204" pitchFamily="34" charset="-34"/>
            </a:rPr>
            <a:t>เมื่อเกิดเหตุฉุกเฉินสามารถเข้าช่วยเหลือชีวิตเบื้องต้นได้</a:t>
          </a:r>
          <a:endParaRPr lang="en-US" sz="1400" kern="12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sp:txBody>
      <dsp:txXfrm>
        <a:off x="114960" y="2140844"/>
        <a:ext cx="2840938" cy="26741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05.บทความ งานที่อับอากาศแรงงานนอกระบบ2</Template>
  <TotalTime>146</TotalTime>
  <Pages>3</Pages>
  <Words>709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Isawan Boontun</dc:creator>
  <cp:keywords/>
  <dc:description/>
  <cp:lastModifiedBy>Isawan Boontun</cp:lastModifiedBy>
  <cp:revision>31</cp:revision>
  <cp:lastPrinted>2021-01-19T08:12:00Z</cp:lastPrinted>
  <dcterms:created xsi:type="dcterms:W3CDTF">2021-08-09T06:51:00Z</dcterms:created>
  <dcterms:modified xsi:type="dcterms:W3CDTF">2021-08-13T08:53:00Z</dcterms:modified>
</cp:coreProperties>
</file>